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3C3" w:rsidRDefault="003743C3" w:rsidP="003743C3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</w:rPr>
        <w:t>Henry CLYDEREWE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3743C3" w:rsidRDefault="003743C3" w:rsidP="003743C3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Blakeney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, Norfolk. Yeoman.</w:t>
      </w:r>
    </w:p>
    <w:p w:rsidR="003743C3" w:rsidRDefault="003743C3" w:rsidP="003743C3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3743C3" w:rsidRDefault="003743C3" w:rsidP="003743C3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3743C3" w:rsidRDefault="003743C3" w:rsidP="003743C3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Thomas Brampton(q.v.) brought a plaint of debt against him, Walter</w:t>
      </w:r>
    </w:p>
    <w:p w:rsidR="003743C3" w:rsidRDefault="003743C3" w:rsidP="003743C3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Sargeaunt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Cambridge(q.v.) 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Gygges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Witton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, Norfolk(q.v.).</w:t>
      </w:r>
    </w:p>
    <w:p w:rsidR="003743C3" w:rsidRDefault="003743C3" w:rsidP="003743C3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3743C3" w:rsidRDefault="003743C3" w:rsidP="003743C3">
      <w:pPr>
        <w:rPr>
          <w:rFonts w:ascii="Times New Roman" w:hAnsi="Times New Roman" w:cs="Times New Roman"/>
        </w:rPr>
      </w:pPr>
    </w:p>
    <w:p w:rsidR="003743C3" w:rsidRDefault="003743C3" w:rsidP="003743C3">
      <w:pPr>
        <w:rPr>
          <w:rFonts w:ascii="Times New Roman" w:hAnsi="Times New Roman" w:cs="Times New Roman"/>
        </w:rPr>
      </w:pPr>
    </w:p>
    <w:p w:rsidR="003743C3" w:rsidRPr="00520FB6" w:rsidRDefault="003743C3" w:rsidP="003743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:rsidR="006B2F86" w:rsidRPr="00E71FC3" w:rsidRDefault="003743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3C3" w:rsidRDefault="003743C3" w:rsidP="00E71FC3">
      <w:r>
        <w:separator/>
      </w:r>
    </w:p>
  </w:endnote>
  <w:endnote w:type="continuationSeparator" w:id="0">
    <w:p w:rsidR="003743C3" w:rsidRDefault="003743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3C3" w:rsidRDefault="003743C3" w:rsidP="00E71FC3">
      <w:r>
        <w:separator/>
      </w:r>
    </w:p>
  </w:footnote>
  <w:footnote w:type="continuationSeparator" w:id="0">
    <w:p w:rsidR="003743C3" w:rsidRDefault="003743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3C3"/>
    <w:rsid w:val="001A7C09"/>
    <w:rsid w:val="003743C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2BA7A5-36F7-481E-9991-A1104A45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743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743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2017-03-29T16:10:00Z</dcterms:created>
  <dcterms:modified xsi:type="dcterms:W3CDTF">2017-03-29T16:11:00Z</dcterms:modified>
</cp:coreProperties>
</file>