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3420" w14:textId="756EF1F4" w:rsidR="00025153" w:rsidRDefault="00025153" w:rsidP="00025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CLYBURY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fl.1439)</w:t>
      </w:r>
    </w:p>
    <w:p w14:paraId="408B90C1" w14:textId="76AFB4D5" w:rsidR="00025153" w:rsidRDefault="00025153" w:rsidP="00025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57E7279E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2B11E44A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1DB919FC" w14:textId="0F4DA581" w:rsidR="00025153" w:rsidRDefault="00025153" w:rsidP="00025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Sep.1439</w:t>
      </w:r>
      <w:r>
        <w:rPr>
          <w:rFonts w:eastAsia="Times New Roman" w:cs="Times New Roman"/>
          <w:szCs w:val="24"/>
        </w:rPr>
        <w:tab/>
        <w:t>He admitted selling red wine at 12d a gallon.</w:t>
      </w:r>
    </w:p>
    <w:p w14:paraId="60F31C4D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991979A" w14:textId="2C301414" w:rsidR="00025153" w:rsidRDefault="00025153" w:rsidP="0002515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</w:t>
      </w:r>
      <w:r>
        <w:rPr>
          <w:rFonts w:eastAsia="Times New Roman" w:cs="Times New Roman"/>
          <w:szCs w:val="24"/>
        </w:rPr>
        <w:t>255 n.1)</w:t>
      </w:r>
    </w:p>
    <w:p w14:paraId="1171E2CA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59160BD0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3DD01FC0" w14:textId="77777777" w:rsidR="00025153" w:rsidRDefault="00025153" w:rsidP="00025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December 2023</w:t>
      </w:r>
    </w:p>
    <w:p w14:paraId="27A05CB2" w14:textId="745EE5E2" w:rsidR="00025153" w:rsidRP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079DC381" w14:textId="35FCB9ED" w:rsidR="00025153" w:rsidRP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74CD46E4" w14:textId="3F9DCA21" w:rsidR="00025153" w:rsidRPr="00025153" w:rsidRDefault="00025153" w:rsidP="00025153">
      <w:pPr>
        <w:pStyle w:val="NoSpacing"/>
        <w:rPr>
          <w:rFonts w:eastAsia="Times New Roman" w:cs="Times New Roman"/>
          <w:szCs w:val="24"/>
        </w:rPr>
      </w:pPr>
    </w:p>
    <w:p w14:paraId="0E1DCBC6" w14:textId="0F142BAC" w:rsidR="00025153" w:rsidRPr="009F75A8" w:rsidRDefault="00025153" w:rsidP="009F75A8">
      <w:pPr>
        <w:pStyle w:val="NoSpacing"/>
        <w:rPr>
          <w:rFonts w:eastAsia="Times New Roman" w:cs="Times New Roman"/>
          <w:szCs w:val="24"/>
        </w:rPr>
      </w:pPr>
    </w:p>
    <w:p w14:paraId="16542898" w14:textId="677907AA" w:rsidR="009F75A8" w:rsidRPr="009F75A8" w:rsidRDefault="009F75A8" w:rsidP="009F75A8">
      <w:pPr>
        <w:pStyle w:val="NoSpacing"/>
        <w:rPr>
          <w:rFonts w:eastAsia="Times New Roman" w:cs="Times New Roman"/>
          <w:szCs w:val="24"/>
        </w:rPr>
      </w:pPr>
    </w:p>
    <w:p w14:paraId="1BF0244B" w14:textId="52015F59" w:rsidR="009F75A8" w:rsidRPr="009F75A8" w:rsidRDefault="009F75A8" w:rsidP="009F75A8">
      <w:pPr>
        <w:pStyle w:val="NoSpacing"/>
        <w:rPr>
          <w:rFonts w:eastAsia="Times New Roman" w:cs="Times New Roman"/>
          <w:szCs w:val="24"/>
        </w:rPr>
      </w:pPr>
    </w:p>
    <w:p w14:paraId="04A67FE1" w14:textId="3F36F0C4" w:rsidR="009F75A8" w:rsidRPr="009F75A8" w:rsidRDefault="009F75A8" w:rsidP="009F75A8">
      <w:pPr>
        <w:pStyle w:val="NoSpacing"/>
        <w:rPr>
          <w:rFonts w:eastAsia="Times New Roman" w:cs="Times New Roman"/>
          <w:szCs w:val="24"/>
        </w:rPr>
      </w:pPr>
    </w:p>
    <w:p w14:paraId="4314118E" w14:textId="253321B3" w:rsidR="00F971E5" w:rsidRPr="009F75A8" w:rsidRDefault="00F971E5" w:rsidP="00F971E5">
      <w:pPr>
        <w:pStyle w:val="NoSpacing"/>
        <w:rPr>
          <w:rFonts w:cs="Times New Roman"/>
          <w:szCs w:val="24"/>
        </w:rPr>
      </w:pPr>
    </w:p>
    <w:sectPr w:rsidR="00F971E5" w:rsidRPr="009F75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2E7B7" w14:textId="77777777" w:rsidR="00F971E5" w:rsidRDefault="00F971E5" w:rsidP="009139A6">
      <w:r>
        <w:separator/>
      </w:r>
    </w:p>
  </w:endnote>
  <w:endnote w:type="continuationSeparator" w:id="0">
    <w:p w14:paraId="78EC086B" w14:textId="77777777" w:rsidR="00F971E5" w:rsidRDefault="00F971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FD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DF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5B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CF64" w14:textId="77777777" w:rsidR="00F971E5" w:rsidRDefault="00F971E5" w:rsidP="009139A6">
      <w:r>
        <w:separator/>
      </w:r>
    </w:p>
  </w:footnote>
  <w:footnote w:type="continuationSeparator" w:id="0">
    <w:p w14:paraId="6BFA471C" w14:textId="77777777" w:rsidR="00F971E5" w:rsidRDefault="00F971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CB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53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1E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1E5"/>
    <w:rsid w:val="00025153"/>
    <w:rsid w:val="000666E0"/>
    <w:rsid w:val="000D60A9"/>
    <w:rsid w:val="002510B7"/>
    <w:rsid w:val="005C130B"/>
    <w:rsid w:val="00826F5C"/>
    <w:rsid w:val="009139A6"/>
    <w:rsid w:val="009448BB"/>
    <w:rsid w:val="00947624"/>
    <w:rsid w:val="009F75A8"/>
    <w:rsid w:val="00A3176C"/>
    <w:rsid w:val="00AE65F8"/>
    <w:rsid w:val="00B426A7"/>
    <w:rsid w:val="00BA00AB"/>
    <w:rsid w:val="00CB4ED9"/>
    <w:rsid w:val="00E2516F"/>
    <w:rsid w:val="00EB3209"/>
    <w:rsid w:val="00F41096"/>
    <w:rsid w:val="00F5287F"/>
    <w:rsid w:val="00F9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1321"/>
  <w15:chartTrackingRefBased/>
  <w15:docId w15:val="{8945E6E1-F0DE-45A9-B016-83F2476C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78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2023-12-30T18:42:00Z</dcterms:created>
  <dcterms:modified xsi:type="dcterms:W3CDTF">2023-12-30T20:19:00Z</dcterms:modified>
</cp:coreProperties>
</file>