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82018" w14:textId="77777777" w:rsidR="00001DB2" w:rsidRDefault="00001DB2" w:rsidP="00001DB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William CLOUTESHAM</w:t>
      </w:r>
      <w:r>
        <w:rPr>
          <w:rFonts w:ascii="Times New Roman" w:hAnsi="Times New Roman" w:cs="Times New Roman"/>
          <w:lang w:val="en-US"/>
        </w:rPr>
        <w:t xml:space="preserve">       (fl.1458)</w:t>
      </w:r>
    </w:p>
    <w:p w14:paraId="5E641268" w14:textId="77777777" w:rsidR="00001DB2" w:rsidRDefault="00001DB2" w:rsidP="00001DB2">
      <w:pPr>
        <w:pStyle w:val="NoSpacing"/>
        <w:rPr>
          <w:rFonts w:ascii="Times New Roman" w:hAnsi="Times New Roman" w:cs="Times New Roman"/>
          <w:lang w:val="en-US"/>
        </w:rPr>
      </w:pPr>
    </w:p>
    <w:p w14:paraId="402309E1" w14:textId="77777777" w:rsidR="00001DB2" w:rsidRDefault="00001DB2" w:rsidP="00001DB2">
      <w:pPr>
        <w:pStyle w:val="NoSpacing"/>
        <w:rPr>
          <w:rFonts w:ascii="Times New Roman" w:hAnsi="Times New Roman" w:cs="Times New Roman"/>
          <w:lang w:val="en-US"/>
        </w:rPr>
      </w:pPr>
    </w:p>
    <w:p w14:paraId="1B3EDE5F" w14:textId="77777777" w:rsidR="00001DB2" w:rsidRDefault="00001DB2" w:rsidP="00001DB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1458</w:t>
      </w:r>
      <w:r>
        <w:rPr>
          <w:rFonts w:ascii="Times New Roman" w:hAnsi="Times New Roman" w:cs="Times New Roman"/>
          <w:lang w:val="en-US"/>
        </w:rPr>
        <w:tab/>
        <w:t xml:space="preserve">He made a plaint of trespass against German </w:t>
      </w:r>
      <w:proofErr w:type="spellStart"/>
      <w:r>
        <w:rPr>
          <w:rFonts w:ascii="Times New Roman" w:hAnsi="Times New Roman" w:cs="Times New Roman"/>
          <w:lang w:val="en-US"/>
        </w:rPr>
        <w:t>Dygon</w:t>
      </w:r>
      <w:proofErr w:type="spellEnd"/>
      <w:r>
        <w:rPr>
          <w:rFonts w:ascii="Times New Roman" w:hAnsi="Times New Roman" w:cs="Times New Roman"/>
          <w:lang w:val="en-US"/>
        </w:rPr>
        <w:t xml:space="preserve">  of Fivehead,</w:t>
      </w:r>
    </w:p>
    <w:p w14:paraId="55E5AFFD" w14:textId="77777777" w:rsidR="00001DB2" w:rsidRDefault="00001DB2" w:rsidP="00001DB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Somerset(q.v.),Walter Andrewe of Preston(q.v.) and Richard atte </w:t>
      </w:r>
    </w:p>
    <w:p w14:paraId="679D4FB4" w14:textId="77777777" w:rsidR="00001DB2" w:rsidRDefault="00001DB2" w:rsidP="00001DB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Courte of Milverton(q.v.).</w:t>
      </w:r>
    </w:p>
    <w:p w14:paraId="1907A195" w14:textId="77777777" w:rsidR="00001DB2" w:rsidRDefault="00001DB2" w:rsidP="00001DB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BB5707">
          <w:rPr>
            <w:rStyle w:val="Hyperlink"/>
            <w:rFonts w:ascii="Times New Roman" w:hAnsi="Times New Roman" w:cs="Times New Roman"/>
            <w:lang w:val="en-US"/>
          </w:rPr>
          <w:t>https://waalt.uh.edu/index.php/KB27/787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54CE87E7" w14:textId="77777777" w:rsidR="00001DB2" w:rsidRDefault="00001DB2" w:rsidP="00001DB2">
      <w:pPr>
        <w:pStyle w:val="NoSpacing"/>
        <w:rPr>
          <w:rFonts w:ascii="Times New Roman" w:hAnsi="Times New Roman" w:cs="Times New Roman"/>
          <w:lang w:val="en-US"/>
        </w:rPr>
      </w:pPr>
    </w:p>
    <w:p w14:paraId="12407A4B" w14:textId="77777777" w:rsidR="00001DB2" w:rsidRDefault="00001DB2" w:rsidP="00001DB2">
      <w:pPr>
        <w:pStyle w:val="NoSpacing"/>
        <w:rPr>
          <w:rFonts w:ascii="Times New Roman" w:hAnsi="Times New Roman" w:cs="Times New Roman"/>
          <w:lang w:val="en-US"/>
        </w:rPr>
      </w:pPr>
    </w:p>
    <w:p w14:paraId="4EA04CC3" w14:textId="77777777" w:rsidR="00001DB2" w:rsidRDefault="00001DB2" w:rsidP="00001DB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 January 3026</w:t>
      </w:r>
    </w:p>
    <w:p w14:paraId="5C3FB94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8FF0D" w14:textId="77777777" w:rsidR="002268F4" w:rsidRDefault="002268F4" w:rsidP="00086E2C">
      <w:pPr>
        <w:spacing w:after="0" w:line="240" w:lineRule="auto"/>
      </w:pPr>
      <w:r>
        <w:separator/>
      </w:r>
    </w:p>
  </w:endnote>
  <w:endnote w:type="continuationSeparator" w:id="0">
    <w:p w14:paraId="75DC334B" w14:textId="77777777" w:rsidR="002268F4" w:rsidRDefault="002268F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24D2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0046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D60A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333B9" w14:textId="77777777" w:rsidR="002268F4" w:rsidRDefault="002268F4" w:rsidP="00086E2C">
      <w:pPr>
        <w:spacing w:after="0" w:line="240" w:lineRule="auto"/>
      </w:pPr>
      <w:r>
        <w:separator/>
      </w:r>
    </w:p>
  </w:footnote>
  <w:footnote w:type="continuationSeparator" w:id="0">
    <w:p w14:paraId="27794F42" w14:textId="77777777" w:rsidR="002268F4" w:rsidRDefault="002268F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A4CE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8E71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537B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DB2"/>
    <w:rsid w:val="00001DB2"/>
    <w:rsid w:val="00086E2C"/>
    <w:rsid w:val="000A2E7A"/>
    <w:rsid w:val="00133F1A"/>
    <w:rsid w:val="002244B7"/>
    <w:rsid w:val="002268F4"/>
    <w:rsid w:val="00314D94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E68CC"/>
  <w15:chartTrackingRefBased/>
  <w15:docId w15:val="{5B1CF447-A521-47E6-8CA8-D5E94BBD6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01DB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01DB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8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2026-01-05T16:35:00Z</dcterms:created>
  <dcterms:modified xsi:type="dcterms:W3CDTF">2026-01-05T16:37:00Z</dcterms:modified>
</cp:coreProperties>
</file>