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AB22" w14:textId="77777777" w:rsidR="00451229" w:rsidRDefault="00451229" w:rsidP="0045122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CLIFFORD</w:t>
      </w:r>
      <w:r>
        <w:rPr>
          <w:rFonts w:ascii="Times New Roman" w:hAnsi="Times New Roman" w:cs="Times New Roman"/>
        </w:rPr>
        <w:t xml:space="preserve">         (fl.1483-5)</w:t>
      </w:r>
    </w:p>
    <w:p w14:paraId="373FE535" w14:textId="77777777" w:rsidR="00451229" w:rsidRDefault="00451229" w:rsidP="0045122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Squire of Richard III.</w:t>
      </w:r>
    </w:p>
    <w:p w14:paraId="29490263" w14:textId="77777777" w:rsidR="00451229" w:rsidRDefault="00451229" w:rsidP="00451229">
      <w:pPr>
        <w:pStyle w:val="NoSpacing"/>
        <w:rPr>
          <w:rFonts w:ascii="Times New Roman" w:hAnsi="Times New Roman" w:cs="Times New Roman"/>
        </w:rPr>
      </w:pPr>
    </w:p>
    <w:p w14:paraId="70ED6B86" w14:textId="77777777" w:rsidR="00451229" w:rsidRDefault="00451229" w:rsidP="0045122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F42F288" w14:textId="77777777" w:rsidR="00451229" w:rsidRDefault="00451229" w:rsidP="0045122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1483-5</w:t>
      </w:r>
      <w:r>
        <w:rPr>
          <w:rFonts w:ascii="Times New Roman" w:hAnsi="Times New Roman" w:cs="Times New Roman"/>
        </w:rPr>
        <w:tab/>
        <w:t>He was retained at £16 13s 4d.</w:t>
      </w:r>
    </w:p>
    <w:p w14:paraId="265F392E" w14:textId="77777777" w:rsidR="00451229" w:rsidRDefault="00451229" w:rsidP="00451229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 xml:space="preserve">Jonathan Mackman and Anne F. Sutton” published by the York </w:t>
      </w:r>
    </w:p>
    <w:p w14:paraId="2E215129" w14:textId="77777777" w:rsidR="00451229" w:rsidRDefault="00451229" w:rsidP="00451229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144)</w:t>
      </w:r>
    </w:p>
    <w:p w14:paraId="4F335541" w14:textId="77777777" w:rsidR="00451229" w:rsidRDefault="00451229" w:rsidP="00451229">
      <w:pPr>
        <w:pStyle w:val="NoSpacing"/>
        <w:ind w:left="1440"/>
        <w:rPr>
          <w:rFonts w:ascii="Times New Roman" w:hAnsi="Times New Roman" w:cs="Times New Roman"/>
        </w:rPr>
      </w:pPr>
    </w:p>
    <w:p w14:paraId="7F5A83C3" w14:textId="77777777" w:rsidR="00451229" w:rsidRDefault="00451229" w:rsidP="00451229">
      <w:pPr>
        <w:pStyle w:val="NoSpacing"/>
        <w:rPr>
          <w:rFonts w:ascii="Times New Roman" w:hAnsi="Times New Roman" w:cs="Times New Roman"/>
        </w:rPr>
      </w:pPr>
    </w:p>
    <w:p w14:paraId="4E7DD849" w14:textId="77777777" w:rsidR="00451229" w:rsidRDefault="00451229" w:rsidP="0045122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2026</w:t>
      </w:r>
    </w:p>
    <w:p w14:paraId="1BB259E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B099" w14:textId="77777777" w:rsidR="00504D7C" w:rsidRDefault="00504D7C" w:rsidP="00086E2C">
      <w:pPr>
        <w:spacing w:after="0" w:line="240" w:lineRule="auto"/>
      </w:pPr>
      <w:r>
        <w:separator/>
      </w:r>
    </w:p>
  </w:endnote>
  <w:endnote w:type="continuationSeparator" w:id="0">
    <w:p w14:paraId="70D758EF" w14:textId="77777777" w:rsidR="00504D7C" w:rsidRDefault="00504D7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3F2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1D7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757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2995" w14:textId="77777777" w:rsidR="00504D7C" w:rsidRDefault="00504D7C" w:rsidP="00086E2C">
      <w:pPr>
        <w:spacing w:after="0" w:line="240" w:lineRule="auto"/>
      </w:pPr>
      <w:r>
        <w:separator/>
      </w:r>
    </w:p>
  </w:footnote>
  <w:footnote w:type="continuationSeparator" w:id="0">
    <w:p w14:paraId="7ABDFF0A" w14:textId="77777777" w:rsidR="00504D7C" w:rsidRDefault="00504D7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CC56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3E2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8613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29"/>
    <w:rsid w:val="00086E2C"/>
    <w:rsid w:val="000A2E7A"/>
    <w:rsid w:val="002244B7"/>
    <w:rsid w:val="00314D94"/>
    <w:rsid w:val="00451229"/>
    <w:rsid w:val="00504D7C"/>
    <w:rsid w:val="00617568"/>
    <w:rsid w:val="006E68FA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6F22E"/>
  <w15:chartTrackingRefBased/>
  <w15:docId w15:val="{5CAA4501-2146-4114-8080-30373E0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512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43</Words>
  <Characters>279</Characters>
  <Application>Microsoft Office Word</Application>
  <DocSecurity>0</DocSecurity>
  <Lines>18</Lines>
  <Paragraphs>11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2026-04-20T06:33:00Z</dcterms:created>
  <dcterms:modified xsi:type="dcterms:W3CDTF">2026-04-20T06:35:00Z</dcterms:modified>
</cp:coreProperties>
</file>