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C6B6" w14:textId="77777777" w:rsidR="00D516C1" w:rsidRDefault="00D516C1" w:rsidP="00D516C1">
      <w:pPr>
        <w:rPr>
          <w:rFonts w:cs="Times New Roman"/>
        </w:rPr>
      </w:pPr>
      <w:r>
        <w:rPr>
          <w:rFonts w:cs="Times New Roman"/>
          <w:u w:val="single"/>
        </w:rPr>
        <w:t>John CLERKSON</w:t>
      </w:r>
      <w:r>
        <w:rPr>
          <w:rFonts w:cs="Times New Roman"/>
        </w:rPr>
        <w:t xml:space="preserve">        (fl.1401)</w:t>
      </w:r>
    </w:p>
    <w:p w14:paraId="2077318D" w14:textId="77777777" w:rsidR="00D516C1" w:rsidRDefault="00D516C1" w:rsidP="00D516C1">
      <w:pPr>
        <w:rPr>
          <w:rFonts w:cs="Times New Roman"/>
        </w:rPr>
      </w:pPr>
      <w:r>
        <w:rPr>
          <w:rFonts w:cs="Times New Roman"/>
        </w:rPr>
        <w:t>of Bolton Priory.</w:t>
      </w:r>
    </w:p>
    <w:p w14:paraId="17B4A440" w14:textId="77777777" w:rsidR="00D516C1" w:rsidRDefault="00D516C1" w:rsidP="00D516C1">
      <w:pPr>
        <w:rPr>
          <w:rFonts w:cs="Times New Roman"/>
        </w:rPr>
      </w:pPr>
    </w:p>
    <w:p w14:paraId="080DDD4E" w14:textId="77777777" w:rsidR="00D516C1" w:rsidRDefault="00D516C1" w:rsidP="00D516C1">
      <w:pPr>
        <w:rPr>
          <w:rFonts w:cs="Times New Roman"/>
        </w:rPr>
      </w:pPr>
    </w:p>
    <w:p w14:paraId="16EFB9B4" w14:textId="77777777" w:rsidR="00D516C1" w:rsidRDefault="00D516C1" w:rsidP="00D516C1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deacon in the prebendal church of Sherburn in Elmet.</w:t>
      </w:r>
    </w:p>
    <w:p w14:paraId="05B3E2FF" w14:textId="77777777" w:rsidR="00D516C1" w:rsidRDefault="00D516C1" w:rsidP="00D516C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6117F161" w14:textId="77777777" w:rsidR="00D516C1" w:rsidRDefault="00D516C1" w:rsidP="00D516C1">
      <w:pPr>
        <w:rPr>
          <w:rFonts w:cs="Times New Roman"/>
        </w:rPr>
      </w:pPr>
    </w:p>
    <w:p w14:paraId="6E93FE89" w14:textId="77777777" w:rsidR="00D516C1" w:rsidRDefault="00D516C1" w:rsidP="00D516C1">
      <w:pPr>
        <w:rPr>
          <w:rFonts w:cs="Times New Roman"/>
        </w:rPr>
      </w:pPr>
    </w:p>
    <w:p w14:paraId="3E98C7FA" w14:textId="77777777" w:rsidR="00D516C1" w:rsidRDefault="00D516C1" w:rsidP="00D516C1">
      <w:pPr>
        <w:rPr>
          <w:rFonts w:cs="Times New Roman"/>
        </w:rPr>
      </w:pPr>
      <w:r>
        <w:rPr>
          <w:rFonts w:cs="Times New Roman"/>
        </w:rPr>
        <w:t>5 May 2026</w:t>
      </w:r>
    </w:p>
    <w:p w14:paraId="33F8B621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BCB29" w14:textId="77777777" w:rsidR="001D0B55" w:rsidRDefault="001D0B55" w:rsidP="00086E2C">
      <w:r>
        <w:separator/>
      </w:r>
    </w:p>
  </w:endnote>
  <w:endnote w:type="continuationSeparator" w:id="0">
    <w:p w14:paraId="0BB94EC0" w14:textId="77777777" w:rsidR="001D0B55" w:rsidRDefault="001D0B55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CA1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C15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680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E10B" w14:textId="77777777" w:rsidR="001D0B55" w:rsidRDefault="001D0B55" w:rsidP="00086E2C">
      <w:r>
        <w:separator/>
      </w:r>
    </w:p>
  </w:footnote>
  <w:footnote w:type="continuationSeparator" w:id="0">
    <w:p w14:paraId="4774B3C2" w14:textId="77777777" w:rsidR="001D0B55" w:rsidRDefault="001D0B55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26A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E18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04A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6C1"/>
    <w:rsid w:val="00086E2C"/>
    <w:rsid w:val="000A2E7A"/>
    <w:rsid w:val="001D0B55"/>
    <w:rsid w:val="002244B7"/>
    <w:rsid w:val="00314D94"/>
    <w:rsid w:val="005435B9"/>
    <w:rsid w:val="00617568"/>
    <w:rsid w:val="006E68FA"/>
    <w:rsid w:val="008E56AD"/>
    <w:rsid w:val="00AF65CA"/>
    <w:rsid w:val="00D516C1"/>
    <w:rsid w:val="00ED3A55"/>
    <w:rsid w:val="00F479D0"/>
    <w:rsid w:val="00F5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498C4"/>
  <w15:chartTrackingRefBased/>
  <w15:docId w15:val="{A9D71BD0-174C-4C99-8949-2311D39F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6C1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2026-05-14T18:17:00Z</dcterms:created>
  <dcterms:modified xsi:type="dcterms:W3CDTF">2026-05-14T18:19:00Z</dcterms:modified>
</cp:coreProperties>
</file>