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12960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14:paraId="0B3D3BA5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25CE68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C3EBB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Jun.1429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Bayly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3AF4255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15908BC7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4EFD0D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EB890" w14:textId="77777777" w:rsidR="00E01F13" w:rsidRDefault="00E01F13" w:rsidP="00E01F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219E68B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CD330" w14:textId="77777777" w:rsidR="00E01F13" w:rsidRDefault="00E01F13" w:rsidP="009139A6">
      <w:r>
        <w:separator/>
      </w:r>
    </w:p>
  </w:endnote>
  <w:endnote w:type="continuationSeparator" w:id="0">
    <w:p w14:paraId="0ABCE8A2" w14:textId="77777777" w:rsidR="00E01F13" w:rsidRDefault="00E01F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587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0A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39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4CD89" w14:textId="77777777" w:rsidR="00E01F13" w:rsidRDefault="00E01F13" w:rsidP="009139A6">
      <w:r>
        <w:separator/>
      </w:r>
    </w:p>
  </w:footnote>
  <w:footnote w:type="continuationSeparator" w:id="0">
    <w:p w14:paraId="64D3EE3A" w14:textId="77777777" w:rsidR="00E01F13" w:rsidRDefault="00E01F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804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F5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CDB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1F1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4AF6B"/>
  <w15:chartTrackingRefBased/>
  <w15:docId w15:val="{3B606D3B-BA6A-47D7-B1FB-0FF4CC42B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2021-07-26T19:29:00Z</dcterms:created>
  <dcterms:modified xsi:type="dcterms:W3CDTF">2021-07-26T19:30:00Z</dcterms:modified>
</cp:coreProperties>
</file>