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F36EEE" w14:textId="77777777" w:rsidR="001E3511" w:rsidRDefault="001E3511" w:rsidP="001E3511">
      <w:pPr>
        <w:pStyle w:val="NoSpacing"/>
      </w:pPr>
      <w:r>
        <w:rPr>
          <w:u w:val="single"/>
        </w:rPr>
        <w:t>William CLERKE</w:t>
      </w:r>
      <w:r>
        <w:t xml:space="preserve">    </w:t>
      </w:r>
      <w:proofErr w:type="gramStart"/>
      <w:r>
        <w:t xml:space="preserve">   (</w:t>
      </w:r>
      <w:proofErr w:type="gramEnd"/>
      <w:r>
        <w:t>fl.1480’s)</w:t>
      </w:r>
    </w:p>
    <w:p w14:paraId="0BF39341" w14:textId="77777777" w:rsidR="001E3511" w:rsidRDefault="001E3511" w:rsidP="001E3511">
      <w:pPr>
        <w:pStyle w:val="NoSpacing"/>
      </w:pPr>
      <w:r>
        <w:t>of Witham. Man-at-arms.</w:t>
      </w:r>
    </w:p>
    <w:p w14:paraId="1A64E295" w14:textId="77777777" w:rsidR="001E3511" w:rsidRDefault="001E3511" w:rsidP="001E3511">
      <w:pPr>
        <w:pStyle w:val="NoSpacing"/>
      </w:pPr>
    </w:p>
    <w:p w14:paraId="2B5529EC" w14:textId="77777777" w:rsidR="001E3511" w:rsidRDefault="001E3511" w:rsidP="001E3511">
      <w:pPr>
        <w:pStyle w:val="NoSpacing"/>
      </w:pPr>
    </w:p>
    <w:p w14:paraId="7D361A9F" w14:textId="77777777" w:rsidR="001E3511" w:rsidRDefault="001E3511" w:rsidP="001E3511">
      <w:pPr>
        <w:pStyle w:val="NoSpacing"/>
      </w:pPr>
      <w:r>
        <w:t xml:space="preserve">      1480’s</w:t>
      </w:r>
      <w:r>
        <w:tab/>
        <w:t>He was contracted to serve Sir John Howard(q.v.).</w:t>
      </w:r>
    </w:p>
    <w:p w14:paraId="1FA84870" w14:textId="77777777" w:rsidR="001E3511" w:rsidRDefault="001E3511" w:rsidP="001E3511">
      <w:pPr>
        <w:pStyle w:val="NoSpacing"/>
      </w:pPr>
      <w:r>
        <w:tab/>
      </w:r>
      <w:r>
        <w:tab/>
        <w:t xml:space="preserve">(“Richard III’s Beloved </w:t>
      </w:r>
      <w:proofErr w:type="spellStart"/>
      <w:r>
        <w:t>Cousyn</w:t>
      </w:r>
      <w:proofErr w:type="spellEnd"/>
      <w:r>
        <w:t xml:space="preserve">” by John Ashdown-Hill, pub. The History </w:t>
      </w:r>
    </w:p>
    <w:p w14:paraId="15EFC223" w14:textId="77777777" w:rsidR="001E3511" w:rsidRDefault="001E3511" w:rsidP="001E3511">
      <w:pPr>
        <w:pStyle w:val="NoSpacing"/>
        <w:ind w:left="720" w:firstLine="720"/>
      </w:pPr>
      <w:r>
        <w:t>Press, 2015, p.189)</w:t>
      </w:r>
    </w:p>
    <w:p w14:paraId="29F77D33" w14:textId="77777777" w:rsidR="001E3511" w:rsidRDefault="001E3511" w:rsidP="001E3511">
      <w:pPr>
        <w:pStyle w:val="NoSpacing"/>
      </w:pPr>
    </w:p>
    <w:p w14:paraId="168AE81E" w14:textId="77777777" w:rsidR="001E3511" w:rsidRDefault="001E3511" w:rsidP="001E3511">
      <w:pPr>
        <w:pStyle w:val="NoSpacing"/>
      </w:pPr>
    </w:p>
    <w:p w14:paraId="69F79186" w14:textId="77777777" w:rsidR="001E3511" w:rsidRDefault="001E3511" w:rsidP="001E3511">
      <w:pPr>
        <w:pStyle w:val="NoSpacing"/>
      </w:pPr>
      <w:r>
        <w:t>25 April 2024</w:t>
      </w:r>
    </w:p>
    <w:p w14:paraId="012E6AC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DCBCAB" w14:textId="77777777" w:rsidR="001E3511" w:rsidRDefault="001E3511" w:rsidP="009139A6">
      <w:r>
        <w:separator/>
      </w:r>
    </w:p>
  </w:endnote>
  <w:endnote w:type="continuationSeparator" w:id="0">
    <w:p w14:paraId="7622DEBF" w14:textId="77777777" w:rsidR="001E3511" w:rsidRDefault="001E351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0E5A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42063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C247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30E339" w14:textId="77777777" w:rsidR="001E3511" w:rsidRDefault="001E3511" w:rsidP="009139A6">
      <w:r>
        <w:separator/>
      </w:r>
    </w:p>
  </w:footnote>
  <w:footnote w:type="continuationSeparator" w:id="0">
    <w:p w14:paraId="3026F2B3" w14:textId="77777777" w:rsidR="001E3511" w:rsidRDefault="001E351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00879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BE26F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6B1EC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511"/>
    <w:rsid w:val="000666E0"/>
    <w:rsid w:val="001E351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F3170"/>
  <w15:chartTrackingRefBased/>
  <w15:docId w15:val="{1E0571FA-ABCB-4D71-961B-49A196927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2024-05-07T06:29:00Z</dcterms:created>
  <dcterms:modified xsi:type="dcterms:W3CDTF">2024-05-07T06:30:00Z</dcterms:modified>
</cp:coreProperties>
</file>