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E8CAE" w14:textId="77777777" w:rsidR="00F52DDE" w:rsidRDefault="00F52DDE" w:rsidP="00F52DD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CLERKE</w:t>
      </w:r>
      <w:r>
        <w:rPr>
          <w:rFonts w:ascii="Times New Roman" w:hAnsi="Times New Roman" w:cs="Times New Roman"/>
        </w:rPr>
        <w:t xml:space="preserve">       (fl.1472)</w:t>
      </w:r>
    </w:p>
    <w:p w14:paraId="1507AF94" w14:textId="77777777" w:rsidR="00F52DDE" w:rsidRDefault="00F52DDE" w:rsidP="00F52DD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Walsall. Lorimer.</w:t>
      </w:r>
    </w:p>
    <w:p w14:paraId="62E7755D" w14:textId="77777777" w:rsidR="00F52DDE" w:rsidRDefault="00F52DDE" w:rsidP="00F52DDE">
      <w:pPr>
        <w:pStyle w:val="NoSpacing"/>
        <w:rPr>
          <w:rFonts w:ascii="Times New Roman" w:hAnsi="Times New Roman" w:cs="Times New Roman"/>
        </w:rPr>
      </w:pPr>
    </w:p>
    <w:p w14:paraId="648E5E41" w14:textId="77777777" w:rsidR="00F52DDE" w:rsidRDefault="00F52DDE" w:rsidP="00F52DDE">
      <w:pPr>
        <w:pStyle w:val="NoSpacing"/>
        <w:rPr>
          <w:rFonts w:ascii="Times New Roman" w:hAnsi="Times New Roman" w:cs="Times New Roman"/>
        </w:rPr>
      </w:pPr>
    </w:p>
    <w:p w14:paraId="44C2CBEA" w14:textId="77777777" w:rsidR="00F52DDE" w:rsidRDefault="00F52DDE" w:rsidP="00F52DD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1472</w:t>
      </w:r>
      <w:r>
        <w:rPr>
          <w:rFonts w:ascii="Times New Roman" w:hAnsi="Times New Roman" w:cs="Times New Roman"/>
        </w:rPr>
        <w:tab/>
        <w:t>The King and Agnes Rogers(q.v.) brought an appeal of homicide against him</w:t>
      </w:r>
    </w:p>
    <w:p w14:paraId="0015A3DB" w14:textId="77777777" w:rsidR="00F52DDE" w:rsidRDefault="00F52DDE" w:rsidP="00F52DD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19 others.      ( </w:t>
      </w:r>
      <w:hyperlink r:id="rId6" w:history="1">
        <w:r w:rsidRPr="003D3C33">
          <w:rPr>
            <w:rStyle w:val="Hyperlink"/>
            <w:rFonts w:ascii="Times New Roman" w:hAnsi="Times New Roman" w:cs="Times New Roman"/>
          </w:rPr>
          <w:t>https://waalt.uh.edu/index.php/KB27/842</w:t>
        </w:r>
      </w:hyperlink>
      <w:r>
        <w:rPr>
          <w:rFonts w:ascii="Times New Roman" w:hAnsi="Times New Roman" w:cs="Times New Roman"/>
        </w:rPr>
        <w:t xml:space="preserve"> )</w:t>
      </w:r>
    </w:p>
    <w:p w14:paraId="593BC5D9" w14:textId="77777777" w:rsidR="00F52DDE" w:rsidRDefault="00F52DDE" w:rsidP="00F52DDE">
      <w:pPr>
        <w:pStyle w:val="NoSpacing"/>
        <w:rPr>
          <w:rFonts w:ascii="Times New Roman" w:hAnsi="Times New Roman" w:cs="Times New Roman"/>
        </w:rPr>
      </w:pPr>
    </w:p>
    <w:p w14:paraId="65220600" w14:textId="77777777" w:rsidR="00F52DDE" w:rsidRDefault="00F52DDE" w:rsidP="00F52DD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[Agnes was the widow of Robert Rogers]</w:t>
      </w:r>
    </w:p>
    <w:p w14:paraId="654D1241" w14:textId="77777777" w:rsidR="00F52DDE" w:rsidRDefault="00F52DDE" w:rsidP="00F52DDE">
      <w:pPr>
        <w:pStyle w:val="NoSpacing"/>
        <w:rPr>
          <w:rFonts w:ascii="Times New Roman" w:hAnsi="Times New Roman" w:cs="Times New Roman"/>
        </w:rPr>
      </w:pPr>
    </w:p>
    <w:p w14:paraId="58C222CD" w14:textId="77777777" w:rsidR="00F52DDE" w:rsidRDefault="00F52DDE" w:rsidP="00F52DDE">
      <w:pPr>
        <w:pStyle w:val="NoSpacing"/>
        <w:rPr>
          <w:rFonts w:ascii="Times New Roman" w:hAnsi="Times New Roman" w:cs="Times New Roman"/>
        </w:rPr>
      </w:pPr>
    </w:p>
    <w:p w14:paraId="2ABDEE7C" w14:textId="77777777" w:rsidR="00F52DDE" w:rsidRDefault="00F52DDE" w:rsidP="00F52DD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February 2026</w:t>
      </w:r>
    </w:p>
    <w:p w14:paraId="0AE1915A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70F3B3" w14:textId="77777777" w:rsidR="00435910" w:rsidRDefault="00435910" w:rsidP="00086E2C">
      <w:pPr>
        <w:spacing w:after="0" w:line="240" w:lineRule="auto"/>
      </w:pPr>
      <w:r>
        <w:separator/>
      </w:r>
    </w:p>
  </w:endnote>
  <w:endnote w:type="continuationSeparator" w:id="0">
    <w:p w14:paraId="0144ED3F" w14:textId="77777777" w:rsidR="00435910" w:rsidRDefault="00435910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32306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AC53F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D737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4C52E" w14:textId="77777777" w:rsidR="00435910" w:rsidRDefault="00435910" w:rsidP="00086E2C">
      <w:pPr>
        <w:spacing w:after="0" w:line="240" w:lineRule="auto"/>
      </w:pPr>
      <w:r>
        <w:separator/>
      </w:r>
    </w:p>
  </w:footnote>
  <w:footnote w:type="continuationSeparator" w:id="0">
    <w:p w14:paraId="47B4B76D" w14:textId="77777777" w:rsidR="00435910" w:rsidRDefault="00435910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7F69A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9986B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B020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DDE"/>
    <w:rsid w:val="00086E2C"/>
    <w:rsid w:val="000A2E7A"/>
    <w:rsid w:val="002244B7"/>
    <w:rsid w:val="00233B11"/>
    <w:rsid w:val="00314D94"/>
    <w:rsid w:val="00435910"/>
    <w:rsid w:val="00617568"/>
    <w:rsid w:val="00650EC4"/>
    <w:rsid w:val="006E68FA"/>
    <w:rsid w:val="00900B42"/>
    <w:rsid w:val="00996AE5"/>
    <w:rsid w:val="00ED3A55"/>
    <w:rsid w:val="00F479D0"/>
    <w:rsid w:val="00F52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06FC1C"/>
  <w15:chartTrackingRefBased/>
  <w15:docId w15:val="{1ED9C307-9576-4844-9F36-FFD41E510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F52DD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52DD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4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44</Words>
  <Characters>270</Characters>
  <Application>Microsoft Office Word</Application>
  <DocSecurity>0</DocSecurity>
  <Lines>15</Lines>
  <Paragraphs>8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2026-02-11T23:58:00Z</dcterms:created>
  <dcterms:modified xsi:type="dcterms:W3CDTF">2026-02-22T01:01:00Z</dcterms:modified>
</cp:coreProperties>
</file>