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DAECE" w14:textId="77777777" w:rsidR="00D83079" w:rsidRDefault="00D83079" w:rsidP="00D8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CLERKE</w:t>
      </w:r>
      <w:r>
        <w:rPr>
          <w:rFonts w:ascii="Times New Roman" w:hAnsi="Times New Roman" w:cs="Times New Roman"/>
        </w:rPr>
        <w:t xml:space="preserve">        (fl.1484)</w:t>
      </w:r>
    </w:p>
    <w:p w14:paraId="7757E9BA" w14:textId="77777777" w:rsidR="00D83079" w:rsidRDefault="00D83079" w:rsidP="00D8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Langham, Essex. Husbandman.</w:t>
      </w:r>
    </w:p>
    <w:p w14:paraId="02AE7D0F" w14:textId="77777777" w:rsidR="00D83079" w:rsidRDefault="00D83079" w:rsidP="00D83079">
      <w:pPr>
        <w:rPr>
          <w:rFonts w:ascii="Times New Roman" w:hAnsi="Times New Roman" w:cs="Times New Roman"/>
        </w:rPr>
      </w:pPr>
    </w:p>
    <w:p w14:paraId="7B005EEB" w14:textId="77777777" w:rsidR="00D83079" w:rsidRDefault="00D83079" w:rsidP="00D83079">
      <w:pPr>
        <w:rPr>
          <w:rFonts w:ascii="Times New Roman" w:hAnsi="Times New Roman" w:cs="Times New Roman"/>
        </w:rPr>
      </w:pPr>
    </w:p>
    <w:p w14:paraId="58465F99" w14:textId="77777777" w:rsidR="00D83079" w:rsidRDefault="00D83079" w:rsidP="00D8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Smyth(q.v.) brought a plaint of debt against him, Richard </w:t>
      </w:r>
    </w:p>
    <w:p w14:paraId="1ECE55AA" w14:textId="77777777" w:rsidR="00D83079" w:rsidRDefault="00D83079" w:rsidP="00D8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Ingold of Stoke by </w:t>
      </w:r>
      <w:proofErr w:type="spellStart"/>
      <w:r>
        <w:rPr>
          <w:rFonts w:ascii="Times New Roman" w:hAnsi="Times New Roman" w:cs="Times New Roman"/>
        </w:rPr>
        <w:t>Nayland</w:t>
      </w:r>
      <w:proofErr w:type="spellEnd"/>
      <w:r>
        <w:rPr>
          <w:rFonts w:ascii="Times New Roman" w:hAnsi="Times New Roman" w:cs="Times New Roman"/>
        </w:rPr>
        <w:t>, Suffolk(q.v.), John Holt of Stoke</w:t>
      </w:r>
    </w:p>
    <w:p w14:paraId="6CB90F81" w14:textId="77777777" w:rsidR="00D83079" w:rsidRDefault="00D83079" w:rsidP="00D8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by </w:t>
      </w:r>
      <w:proofErr w:type="spellStart"/>
      <w:r>
        <w:rPr>
          <w:rFonts w:ascii="Times New Roman" w:hAnsi="Times New Roman" w:cs="Times New Roman"/>
        </w:rPr>
        <w:t>Nayland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Wilbrams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1294C346" w14:textId="77777777" w:rsidR="00D83079" w:rsidRDefault="00D83079" w:rsidP="00D8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0140E32" w14:textId="77777777" w:rsidR="00D83079" w:rsidRDefault="00D83079" w:rsidP="00D83079">
      <w:pPr>
        <w:rPr>
          <w:rFonts w:ascii="Times New Roman" w:hAnsi="Times New Roman" w:cs="Times New Roman"/>
        </w:rPr>
      </w:pPr>
    </w:p>
    <w:p w14:paraId="4C719617" w14:textId="77777777" w:rsidR="00D83079" w:rsidRDefault="00D83079" w:rsidP="00D83079">
      <w:pPr>
        <w:rPr>
          <w:rFonts w:ascii="Times New Roman" w:hAnsi="Times New Roman" w:cs="Times New Roman"/>
        </w:rPr>
      </w:pPr>
    </w:p>
    <w:p w14:paraId="3C97C8FF" w14:textId="77777777" w:rsidR="00D83079" w:rsidRDefault="00D83079" w:rsidP="00D830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January 2019</w:t>
      </w:r>
    </w:p>
    <w:p w14:paraId="3F6886F4" w14:textId="77777777" w:rsidR="006B2F86" w:rsidRPr="00E71FC3" w:rsidRDefault="00D830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86DA5" w14:textId="77777777" w:rsidR="00D83079" w:rsidRDefault="00D83079" w:rsidP="00E71FC3">
      <w:r>
        <w:separator/>
      </w:r>
    </w:p>
  </w:endnote>
  <w:endnote w:type="continuationSeparator" w:id="0">
    <w:p w14:paraId="0DB3F1C9" w14:textId="77777777" w:rsidR="00D83079" w:rsidRDefault="00D830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817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E03E0" w14:textId="77777777" w:rsidR="00D83079" w:rsidRDefault="00D83079" w:rsidP="00E71FC3">
      <w:r>
        <w:separator/>
      </w:r>
    </w:p>
  </w:footnote>
  <w:footnote w:type="continuationSeparator" w:id="0">
    <w:p w14:paraId="6619D484" w14:textId="77777777" w:rsidR="00D83079" w:rsidRDefault="00D830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079"/>
    <w:rsid w:val="001A7C09"/>
    <w:rsid w:val="00577BD5"/>
    <w:rsid w:val="00656CBA"/>
    <w:rsid w:val="006A1F77"/>
    <w:rsid w:val="00733BE7"/>
    <w:rsid w:val="00AB52E8"/>
    <w:rsid w:val="00B16D3F"/>
    <w:rsid w:val="00BB41AC"/>
    <w:rsid w:val="00D8307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19BA6"/>
  <w15:chartTrackingRefBased/>
  <w15:docId w15:val="{7BC3B570-37E2-48DF-8001-C5908AB3B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30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830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2019-01-16T22:27:00Z</dcterms:created>
  <dcterms:modified xsi:type="dcterms:W3CDTF">2019-01-16T22:28:00Z</dcterms:modified>
</cp:coreProperties>
</file>