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D0D47" w14:textId="464109E1" w:rsidR="006D56FA" w:rsidRDefault="006D56FA" w:rsidP="006D56FA">
      <w:pPr>
        <w:pStyle w:val="NoSpacing"/>
      </w:pPr>
      <w:r>
        <w:rPr>
          <w:u w:val="single"/>
        </w:rPr>
        <w:t>William CLERKE</w:t>
      </w:r>
      <w:r>
        <w:t xml:space="preserve">       </w:t>
      </w:r>
      <w:r>
        <w:t>(</w:t>
      </w:r>
      <w:r>
        <w:t>d.1481)</w:t>
      </w:r>
    </w:p>
    <w:p w14:paraId="0C634DDD" w14:textId="77777777" w:rsidR="006D56FA" w:rsidRDefault="006D56FA" w:rsidP="006D56FA">
      <w:pPr>
        <w:pStyle w:val="NoSpacing"/>
      </w:pPr>
      <w:r>
        <w:t xml:space="preserve">Rector of </w:t>
      </w:r>
      <w:proofErr w:type="spellStart"/>
      <w:r>
        <w:t>St.Faith’s</w:t>
      </w:r>
      <w:proofErr w:type="spellEnd"/>
      <w:r>
        <w:t xml:space="preserve"> Church, </w:t>
      </w:r>
      <w:proofErr w:type="spellStart"/>
      <w:r>
        <w:t>Dorstone</w:t>
      </w:r>
      <w:proofErr w:type="spellEnd"/>
      <w:r>
        <w:t>, Herefordshire.</w:t>
      </w:r>
    </w:p>
    <w:p w14:paraId="58AECE6E" w14:textId="77777777" w:rsidR="006D56FA" w:rsidRDefault="006D56FA" w:rsidP="006D56FA">
      <w:pPr>
        <w:pStyle w:val="NoSpacing"/>
      </w:pPr>
    </w:p>
    <w:p w14:paraId="4532462D" w14:textId="77777777" w:rsidR="006D56FA" w:rsidRDefault="006D56FA" w:rsidP="006D56FA">
      <w:pPr>
        <w:pStyle w:val="NoSpacing"/>
      </w:pPr>
    </w:p>
    <w:p w14:paraId="34BAFB9F" w14:textId="584FC467" w:rsidR="006D56FA" w:rsidRDefault="006D56FA" w:rsidP="006D56FA">
      <w:pPr>
        <w:pStyle w:val="NoSpacing"/>
      </w:pPr>
      <w:r>
        <w:t>1</w:t>
      </w:r>
      <w:r>
        <w:t>2 May1453</w:t>
      </w:r>
      <w:r>
        <w:tab/>
        <w:t>He became Rector.</w:t>
      </w:r>
    </w:p>
    <w:p w14:paraId="0453E359" w14:textId="072E8354" w:rsidR="006D56FA" w:rsidRDefault="006D56FA" w:rsidP="006D56F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http://www.genuki.org.uk/big/eng/HEF/Dorstone/Incumbents.html</w:t>
        </w:r>
      </w:hyperlink>
      <w:r>
        <w:t>)</w:t>
      </w:r>
    </w:p>
    <w:p w14:paraId="1E70F42D" w14:textId="6E5420D6" w:rsidR="006D56FA" w:rsidRDefault="006D56FA" w:rsidP="006D56FA">
      <w:pPr>
        <w:pStyle w:val="NoSpacing"/>
      </w:pPr>
    </w:p>
    <w:p w14:paraId="2C7C9E51" w14:textId="43D2448B" w:rsidR="006D56FA" w:rsidRDefault="006D56FA" w:rsidP="006D56FA">
      <w:pPr>
        <w:pStyle w:val="NoSpacing"/>
      </w:pPr>
    </w:p>
    <w:p w14:paraId="749C6E65" w14:textId="2CDCF72F" w:rsidR="006D56FA" w:rsidRDefault="006D56FA" w:rsidP="006D56FA">
      <w:pPr>
        <w:pStyle w:val="NoSpacing"/>
      </w:pPr>
      <w:r>
        <w:t>11 February 2020</w:t>
      </w:r>
      <w:bookmarkStart w:id="0" w:name="_GoBack"/>
      <w:bookmarkEnd w:id="0"/>
    </w:p>
    <w:p w14:paraId="76488177" w14:textId="214585FB" w:rsidR="006B2F86" w:rsidRPr="006D56FA" w:rsidRDefault="006D56FA" w:rsidP="00E71FC3">
      <w:pPr>
        <w:pStyle w:val="NoSpacing"/>
      </w:pPr>
    </w:p>
    <w:sectPr w:rsidR="006B2F86" w:rsidRPr="006D56F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3E13F1" w14:textId="77777777" w:rsidR="006D56FA" w:rsidRDefault="006D56FA" w:rsidP="00E71FC3">
      <w:pPr>
        <w:spacing w:after="0" w:line="240" w:lineRule="auto"/>
      </w:pPr>
      <w:r>
        <w:separator/>
      </w:r>
    </w:p>
  </w:endnote>
  <w:endnote w:type="continuationSeparator" w:id="0">
    <w:p w14:paraId="698A3D0D" w14:textId="77777777" w:rsidR="006D56FA" w:rsidRDefault="006D56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8C5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B9D9A" w14:textId="77777777" w:rsidR="006D56FA" w:rsidRDefault="006D56FA" w:rsidP="00E71FC3">
      <w:pPr>
        <w:spacing w:after="0" w:line="240" w:lineRule="auto"/>
      </w:pPr>
      <w:r>
        <w:separator/>
      </w:r>
    </w:p>
  </w:footnote>
  <w:footnote w:type="continuationSeparator" w:id="0">
    <w:p w14:paraId="542C7B4B" w14:textId="77777777" w:rsidR="006D56FA" w:rsidRDefault="006D56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6FA"/>
    <w:rsid w:val="001A7C09"/>
    <w:rsid w:val="00577BD5"/>
    <w:rsid w:val="00656CBA"/>
    <w:rsid w:val="006A1F77"/>
    <w:rsid w:val="006D56F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D9F66"/>
  <w15:chartTrackingRefBased/>
  <w15:docId w15:val="{CDAEC936-79BE-44D2-9B80-6A273CAD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6D56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50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enuki.org.uk/big/eng/HEF/Dorstone/Incumbents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2020-02-11T10:17:00Z</dcterms:created>
  <dcterms:modified xsi:type="dcterms:W3CDTF">2020-02-11T10:19:00Z</dcterms:modified>
</cp:coreProperties>
</file>