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FCEE7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CLERKE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fl.1486)</w:t>
      </w:r>
    </w:p>
    <w:p w14:paraId="10F14871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</w:p>
    <w:p w14:paraId="1374C655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</w:p>
    <w:p w14:paraId="01E975F6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= Joan(q.v.)</w:t>
      </w:r>
    </w:p>
    <w:p w14:paraId="745F11FD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F46848">
          <w:rPr>
            <w:rStyle w:val="Hyperlink"/>
            <w:rFonts w:cs="Times New Roman"/>
            <w:szCs w:val="24"/>
            <w:lang w:val="en-GB"/>
          </w:rPr>
          <w:t>https://waalt.uh.edu/index.php/CP40no895Index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E421CE1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</w:p>
    <w:p w14:paraId="495AF254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</w:p>
    <w:p w14:paraId="410F4D78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1486</w:t>
      </w:r>
      <w:r>
        <w:rPr>
          <w:rFonts w:cs="Times New Roman"/>
          <w:szCs w:val="24"/>
          <w:lang w:val="en-GB"/>
        </w:rPr>
        <w:tab/>
        <w:t>As the executors of William Weste(q.v.), they made a plaint of debt against</w:t>
      </w:r>
    </w:p>
    <w:p w14:paraId="031BBCFB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Robert Clerk of Lincoln(q.v.) and Robert </w:t>
      </w:r>
      <w:proofErr w:type="spellStart"/>
      <w:r>
        <w:rPr>
          <w:rFonts w:cs="Times New Roman"/>
          <w:szCs w:val="24"/>
          <w:lang w:val="en-GB"/>
        </w:rPr>
        <w:t>Dyghton</w:t>
      </w:r>
      <w:proofErr w:type="spellEnd"/>
      <w:r>
        <w:rPr>
          <w:rFonts w:cs="Times New Roman"/>
          <w:szCs w:val="24"/>
          <w:lang w:val="en-GB"/>
        </w:rPr>
        <w:t xml:space="preserve"> of London(q.v.).   (ibid.)</w:t>
      </w:r>
    </w:p>
    <w:p w14:paraId="5A2D8821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</w:p>
    <w:p w14:paraId="1FCC3482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</w:p>
    <w:p w14:paraId="78071386" w14:textId="77777777" w:rsidR="00AB6F4D" w:rsidRDefault="00AB6F4D" w:rsidP="00AB6F4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6 February 2024</w:t>
      </w:r>
    </w:p>
    <w:p w14:paraId="635454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E600E" w14:textId="77777777" w:rsidR="00AB6F4D" w:rsidRDefault="00AB6F4D" w:rsidP="009139A6">
      <w:r>
        <w:separator/>
      </w:r>
    </w:p>
  </w:endnote>
  <w:endnote w:type="continuationSeparator" w:id="0">
    <w:p w14:paraId="0BE9F0B3" w14:textId="77777777" w:rsidR="00AB6F4D" w:rsidRDefault="00AB6F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86D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2F8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ED3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3896E" w14:textId="77777777" w:rsidR="00AB6F4D" w:rsidRDefault="00AB6F4D" w:rsidP="009139A6">
      <w:r>
        <w:separator/>
      </w:r>
    </w:p>
  </w:footnote>
  <w:footnote w:type="continuationSeparator" w:id="0">
    <w:p w14:paraId="6D15850D" w14:textId="77777777" w:rsidR="00AB6F4D" w:rsidRDefault="00AB6F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C4B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608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60F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4D"/>
    <w:rsid w:val="000666E0"/>
    <w:rsid w:val="002510B7"/>
    <w:rsid w:val="005C130B"/>
    <w:rsid w:val="00826F5C"/>
    <w:rsid w:val="009139A6"/>
    <w:rsid w:val="009448BB"/>
    <w:rsid w:val="00947624"/>
    <w:rsid w:val="00A3176C"/>
    <w:rsid w:val="00AB6F4D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9BB08"/>
  <w15:chartTrackingRefBased/>
  <w15:docId w15:val="{7279FD9C-69FE-4C7C-A0F2-FEF7ED5D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B6F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895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2024-02-18T21:58:00Z</dcterms:created>
  <dcterms:modified xsi:type="dcterms:W3CDTF">2024-02-18T21:58:00Z</dcterms:modified>
</cp:coreProperties>
</file>