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D70" w:rsidRDefault="00435D70" w:rsidP="00435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35D70" w:rsidRDefault="00435D70" w:rsidP="00435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435D70" w:rsidRDefault="00435D70" w:rsidP="00435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lands held by the late Sir Geoffrey le </w:t>
      </w:r>
      <w:proofErr w:type="spellStart"/>
      <w:r>
        <w:rPr>
          <w:rFonts w:ascii="Times New Roman" w:hAnsi="Times New Roman" w:cs="Times New Roman"/>
          <w:sz w:val="24"/>
          <w:szCs w:val="24"/>
        </w:rPr>
        <w:t>Scrope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35D70" w:rsidRDefault="00435D70" w:rsidP="00435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864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2)</w:t>
      </w:r>
    </w:p>
    <w:p w:rsidR="00435D70" w:rsidRDefault="00435D70" w:rsidP="00435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35D70" w:rsidRDefault="00435D70" w:rsidP="00435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  <w:bookmarkStart w:id="0" w:name="_GoBack"/>
      <w:bookmarkEnd w:id="0"/>
    </w:p>
    <w:sectPr w:rsidR="00DD5B8A" w:rsidRPr="00435D7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D70" w:rsidRDefault="00435D70" w:rsidP="00564E3C">
      <w:pPr>
        <w:spacing w:after="0" w:line="240" w:lineRule="auto"/>
      </w:pPr>
      <w:r>
        <w:separator/>
      </w:r>
    </w:p>
  </w:endnote>
  <w:endnote w:type="continuationSeparator" w:id="0">
    <w:p w:rsidR="00435D70" w:rsidRDefault="00435D7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D70" w:rsidRDefault="00435D70" w:rsidP="00564E3C">
      <w:pPr>
        <w:spacing w:after="0" w:line="240" w:lineRule="auto"/>
      </w:pPr>
      <w:r>
        <w:separator/>
      </w:r>
    </w:p>
  </w:footnote>
  <w:footnote w:type="continuationSeparator" w:id="0">
    <w:p w:rsidR="00435D70" w:rsidRDefault="00435D70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D70"/>
    <w:rsid w:val="00435D70"/>
    <w:rsid w:val="00564E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2B8C5"/>
  <w15:chartTrackingRefBased/>
  <w15:docId w15:val="{BC551D30-AA9C-4F5A-A9E7-5C8EFDD4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3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2015-10-02T18:53:00Z</dcterms:created>
  <dcterms:modified xsi:type="dcterms:W3CDTF">2015-10-02T18:56:00Z</dcterms:modified>
</cp:coreProperties>
</file>