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A546E03" w14:textId="16D501FD" w:rsidR="00C35C7A" w:rsidRDefault="00C35C7A" w:rsidP="00C35C7A">
      <w:pPr>
        <w:pStyle w:val="NoSpacing"/>
      </w:pPr>
      <w:r>
        <w:rPr>
          <w:u w:val="single"/>
        </w:rPr>
        <w:t>Thomas CLERKE</w:t>
      </w:r>
      <w:r>
        <w:t xml:space="preserve">        </w:t>
      </w:r>
      <w:r>
        <w:t>(fl.1</w:t>
      </w:r>
      <w:r>
        <w:t>440-61</w:t>
      </w:r>
      <w:r>
        <w:t>)</w:t>
      </w:r>
    </w:p>
    <w:p w14:paraId="740D5057" w14:textId="77777777" w:rsidR="00C35C7A" w:rsidRDefault="00C35C7A" w:rsidP="00C35C7A">
      <w:pPr>
        <w:pStyle w:val="NoSpacing"/>
      </w:pPr>
      <w:r>
        <w:t xml:space="preserve">Vicar of </w:t>
      </w:r>
      <w:proofErr w:type="spellStart"/>
      <w:r>
        <w:t>St.Hilda’s</w:t>
      </w:r>
      <w:proofErr w:type="spellEnd"/>
      <w:r>
        <w:t xml:space="preserve"> Church, </w:t>
      </w:r>
      <w:proofErr w:type="spellStart"/>
      <w:r>
        <w:t>Ampleforth</w:t>
      </w:r>
      <w:proofErr w:type="spellEnd"/>
      <w:r>
        <w:t>, North Riding of Yorkshire.</w:t>
      </w:r>
    </w:p>
    <w:p w14:paraId="3DCFFEFC" w14:textId="77777777" w:rsidR="00C35C7A" w:rsidRDefault="00C35C7A" w:rsidP="00C35C7A">
      <w:pPr>
        <w:pStyle w:val="NoSpacing"/>
      </w:pPr>
    </w:p>
    <w:p w14:paraId="6F75DA3E" w14:textId="77777777" w:rsidR="00C35C7A" w:rsidRDefault="00C35C7A" w:rsidP="00C35C7A">
      <w:pPr>
        <w:pStyle w:val="NoSpacing"/>
      </w:pPr>
    </w:p>
    <w:p w14:paraId="17426E6B" w14:textId="0CCA84AB" w:rsidR="00C35C7A" w:rsidRDefault="00C35C7A" w:rsidP="00C35C7A">
      <w:pPr>
        <w:pStyle w:val="NoSpacing"/>
      </w:pPr>
      <w:r>
        <w:tab/>
        <w:t>1</w:t>
      </w:r>
      <w:r>
        <w:t>440</w:t>
      </w:r>
      <w:bookmarkStart w:id="0" w:name="_GoBack"/>
      <w:bookmarkEnd w:id="0"/>
      <w:r>
        <w:tab/>
        <w:t>He became Vicar.</w:t>
      </w:r>
    </w:p>
    <w:p w14:paraId="6A92B5F1" w14:textId="77777777" w:rsidR="00C35C7A" w:rsidRDefault="00C35C7A" w:rsidP="00C35C7A">
      <w:pPr>
        <w:pStyle w:val="NoSpacing"/>
      </w:pPr>
      <w:r>
        <w:tab/>
      </w:r>
      <w:r>
        <w:tab/>
        <w:t>(from information in the church)</w:t>
      </w:r>
    </w:p>
    <w:p w14:paraId="195ACBCD" w14:textId="77777777" w:rsidR="00C35C7A" w:rsidRDefault="00C35C7A" w:rsidP="00C35C7A">
      <w:pPr>
        <w:pStyle w:val="NoSpacing"/>
      </w:pPr>
    </w:p>
    <w:p w14:paraId="4B492481" w14:textId="77777777" w:rsidR="00C35C7A" w:rsidRDefault="00C35C7A" w:rsidP="00C35C7A">
      <w:pPr>
        <w:pStyle w:val="NoSpacing"/>
      </w:pPr>
    </w:p>
    <w:p w14:paraId="500A4912" w14:textId="77777777" w:rsidR="00C35C7A" w:rsidRPr="001774DC" w:rsidRDefault="00C35C7A" w:rsidP="00C35C7A">
      <w:pPr>
        <w:pStyle w:val="NoSpacing"/>
      </w:pPr>
      <w:r>
        <w:t>10 September 2019</w:t>
      </w:r>
    </w:p>
    <w:p w14:paraId="70932A63" w14:textId="6845D6F5" w:rsidR="006B2F86" w:rsidRPr="00C35C7A" w:rsidRDefault="00C35C7A" w:rsidP="00E71FC3">
      <w:pPr>
        <w:pStyle w:val="NoSpacing"/>
      </w:pPr>
    </w:p>
    <w:sectPr w:rsidR="006B2F86" w:rsidRPr="00C35C7A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9C3D7C0" w14:textId="77777777" w:rsidR="00C35C7A" w:rsidRDefault="00C35C7A" w:rsidP="00E71FC3">
      <w:pPr>
        <w:spacing w:after="0" w:line="240" w:lineRule="auto"/>
      </w:pPr>
      <w:r>
        <w:separator/>
      </w:r>
    </w:p>
  </w:endnote>
  <w:endnote w:type="continuationSeparator" w:id="0">
    <w:p w14:paraId="6B2DE025" w14:textId="77777777" w:rsidR="00C35C7A" w:rsidRDefault="00C35C7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4176B13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1C01F38" w14:textId="77777777" w:rsidR="00C35C7A" w:rsidRDefault="00C35C7A" w:rsidP="00E71FC3">
      <w:pPr>
        <w:spacing w:after="0" w:line="240" w:lineRule="auto"/>
      </w:pPr>
      <w:r>
        <w:separator/>
      </w:r>
    </w:p>
  </w:footnote>
  <w:footnote w:type="continuationSeparator" w:id="0">
    <w:p w14:paraId="2D95DDF5" w14:textId="77777777" w:rsidR="00C35C7A" w:rsidRDefault="00C35C7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5C7A"/>
    <w:rsid w:val="001A7C09"/>
    <w:rsid w:val="00577BD5"/>
    <w:rsid w:val="00656CBA"/>
    <w:rsid w:val="006A1F77"/>
    <w:rsid w:val="00733BE7"/>
    <w:rsid w:val="00AB52E8"/>
    <w:rsid w:val="00B16D3F"/>
    <w:rsid w:val="00BB41AC"/>
    <w:rsid w:val="00C35C7A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71AF3D"/>
  <w15:chartTrackingRefBased/>
  <w15:docId w15:val="{84F8AC53-BB39-4042-9A67-C6126FC881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27</Words>
  <Characters>155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2019-09-10T20:42:00Z</dcterms:created>
  <dcterms:modified xsi:type="dcterms:W3CDTF">2019-09-10T20:43:00Z</dcterms:modified>
</cp:coreProperties>
</file>