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7DC" w:rsidRDefault="005107DC" w:rsidP="005107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CLERKE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107DC" w:rsidRDefault="005107DC" w:rsidP="005107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07DC" w:rsidRDefault="005107DC" w:rsidP="005107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07DC" w:rsidRDefault="005107DC" w:rsidP="005107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Swanborough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107DC" w:rsidRDefault="005107DC" w:rsidP="005107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107DC" w:rsidRDefault="005107DC" w:rsidP="005107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82A8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21-137)</w:t>
      </w:r>
    </w:p>
    <w:p w:rsidR="005107DC" w:rsidRDefault="005107DC" w:rsidP="005107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07DC" w:rsidRDefault="005107DC" w:rsidP="005107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107DC" w:rsidRDefault="005107DC" w:rsidP="005107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December 2015</w:t>
      </w:r>
      <w:bookmarkStart w:id="0" w:name="_GoBack"/>
      <w:bookmarkEnd w:id="0"/>
    </w:p>
    <w:sectPr w:rsidR="00DD5B8A" w:rsidRPr="005107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7DC" w:rsidRDefault="005107DC" w:rsidP="00564E3C">
      <w:pPr>
        <w:spacing w:after="0" w:line="240" w:lineRule="auto"/>
      </w:pPr>
      <w:r>
        <w:separator/>
      </w:r>
    </w:p>
  </w:endnote>
  <w:endnote w:type="continuationSeparator" w:id="0">
    <w:p w:rsidR="005107DC" w:rsidRDefault="005107D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107DC">
      <w:rPr>
        <w:rFonts w:ascii="Times New Roman" w:hAnsi="Times New Roman" w:cs="Times New Roman"/>
        <w:noProof/>
        <w:sz w:val="24"/>
        <w:szCs w:val="24"/>
      </w:rPr>
      <w:t>10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7DC" w:rsidRDefault="005107DC" w:rsidP="00564E3C">
      <w:pPr>
        <w:spacing w:after="0" w:line="240" w:lineRule="auto"/>
      </w:pPr>
      <w:r>
        <w:separator/>
      </w:r>
    </w:p>
  </w:footnote>
  <w:footnote w:type="continuationSeparator" w:id="0">
    <w:p w:rsidR="005107DC" w:rsidRDefault="005107D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7DC"/>
    <w:rsid w:val="00372DC6"/>
    <w:rsid w:val="005107DC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DBB26"/>
  <w15:chartTrackingRefBased/>
  <w15:docId w15:val="{58F0CAE0-84BF-4528-8797-3839853C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107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2015-12-10T21:16:00Z</dcterms:created>
  <dcterms:modified xsi:type="dcterms:W3CDTF">2015-12-10T21:17:00Z</dcterms:modified>
</cp:coreProperties>
</file>