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9E3FC" w14:textId="77777777" w:rsidR="00921249" w:rsidRDefault="00921249" w:rsidP="009212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John CLERKE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fl.1430)</w:t>
      </w:r>
    </w:p>
    <w:p w14:paraId="55AC2CD0" w14:textId="77777777" w:rsidR="00921249" w:rsidRDefault="00921249" w:rsidP="009212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40017A" w14:textId="77777777" w:rsidR="00921249" w:rsidRDefault="00921249" w:rsidP="009212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857DF6" w14:textId="77777777" w:rsidR="00921249" w:rsidRDefault="00921249" w:rsidP="009212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May1430</w:t>
      </w:r>
      <w:r>
        <w:rPr>
          <w:rFonts w:ascii="Times New Roman" w:hAnsi="Times New Roman" w:cs="Times New Roman"/>
          <w:sz w:val="24"/>
          <w:szCs w:val="24"/>
        </w:rPr>
        <w:tab/>
        <w:t xml:space="preserve">He had a bequest in the Will of John Breton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173E1BA3" w14:textId="77777777" w:rsidR="00921249" w:rsidRDefault="00921249" w:rsidP="009212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p.233)</w:t>
      </w:r>
    </w:p>
    <w:p w14:paraId="44B70AD1" w14:textId="77777777" w:rsidR="00921249" w:rsidRDefault="00921249" w:rsidP="009212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26BC28" w14:textId="77777777" w:rsidR="00921249" w:rsidRDefault="00921249" w:rsidP="009212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0D2845" w14:textId="77777777" w:rsidR="00921249" w:rsidRDefault="00921249" w:rsidP="009212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December 2021</w:t>
      </w:r>
    </w:p>
    <w:p w14:paraId="1E1A979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E42DF5" w14:textId="77777777" w:rsidR="00921249" w:rsidRDefault="00921249" w:rsidP="009139A6">
      <w:r>
        <w:separator/>
      </w:r>
    </w:p>
  </w:endnote>
  <w:endnote w:type="continuationSeparator" w:id="0">
    <w:p w14:paraId="07A10D20" w14:textId="77777777" w:rsidR="00921249" w:rsidRDefault="0092124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7E55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3489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B9A6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3556DC" w14:textId="77777777" w:rsidR="00921249" w:rsidRDefault="00921249" w:rsidP="009139A6">
      <w:r>
        <w:separator/>
      </w:r>
    </w:p>
  </w:footnote>
  <w:footnote w:type="continuationSeparator" w:id="0">
    <w:p w14:paraId="271B7990" w14:textId="77777777" w:rsidR="00921249" w:rsidRDefault="0092124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4F96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A462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2593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249"/>
    <w:rsid w:val="000666E0"/>
    <w:rsid w:val="002510B7"/>
    <w:rsid w:val="005C130B"/>
    <w:rsid w:val="00826F5C"/>
    <w:rsid w:val="009139A6"/>
    <w:rsid w:val="00921249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3F41C"/>
  <w15:chartTrackingRefBased/>
  <w15:docId w15:val="{BB701E09-B57A-4A09-A14C-80EF63086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2021-12-28T20:11:00Z</dcterms:created>
  <dcterms:modified xsi:type="dcterms:W3CDTF">2021-12-28T20:12:00Z</dcterms:modified>
</cp:coreProperties>
</file>