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ABB744" w14:textId="232A4B66" w:rsidR="00C835E5" w:rsidRDefault="00C835E5" w:rsidP="00C835E5">
      <w:pPr>
        <w:pStyle w:val="NoSpacing"/>
      </w:pPr>
      <w:r>
        <w:rPr>
          <w:u w:val="single"/>
        </w:rPr>
        <w:t>Roger CLERKE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80</w:t>
      </w:r>
      <w:r>
        <w:t>)</w:t>
      </w:r>
    </w:p>
    <w:p w14:paraId="56A24BEC" w14:textId="0B70286E" w:rsidR="00C835E5" w:rsidRDefault="00C835E5" w:rsidP="00C835E5">
      <w:pPr>
        <w:pStyle w:val="NoSpacing"/>
      </w:pPr>
      <w:r>
        <w:t xml:space="preserve">of Canterbury. </w:t>
      </w:r>
      <w:r>
        <w:t>Vintner.</w:t>
      </w:r>
    </w:p>
    <w:p w14:paraId="2B477A9F" w14:textId="77777777" w:rsidR="00C835E5" w:rsidRDefault="00C835E5" w:rsidP="00C835E5">
      <w:pPr>
        <w:pStyle w:val="NoSpacing"/>
      </w:pPr>
    </w:p>
    <w:p w14:paraId="7037FB8D" w14:textId="77777777" w:rsidR="00C835E5" w:rsidRDefault="00C835E5" w:rsidP="00C835E5">
      <w:pPr>
        <w:pStyle w:val="NoSpacing"/>
      </w:pPr>
    </w:p>
    <w:p w14:paraId="2EBA4F9A" w14:textId="76AF9016" w:rsidR="00C835E5" w:rsidRDefault="00C835E5" w:rsidP="00C835E5">
      <w:pPr>
        <w:pStyle w:val="NoSpacing"/>
      </w:pPr>
      <w:r>
        <w:tab/>
        <w:t>14</w:t>
      </w:r>
      <w:r>
        <w:t>80</w:t>
      </w:r>
      <w:bookmarkStart w:id="0" w:name="_GoBack"/>
      <w:bookmarkEnd w:id="0"/>
      <w:r>
        <w:tab/>
        <w:t>He became a Freeman by redemption.  (Cowper p.258)</w:t>
      </w:r>
    </w:p>
    <w:p w14:paraId="3C8C98B1" w14:textId="77777777" w:rsidR="00C835E5" w:rsidRDefault="00C835E5" w:rsidP="00C835E5">
      <w:pPr>
        <w:pStyle w:val="NoSpacing"/>
      </w:pPr>
    </w:p>
    <w:p w14:paraId="78CA9EA8" w14:textId="77777777" w:rsidR="00C835E5" w:rsidRDefault="00C835E5" w:rsidP="00C835E5">
      <w:pPr>
        <w:pStyle w:val="NoSpacing"/>
      </w:pPr>
    </w:p>
    <w:p w14:paraId="4D1A0A36" w14:textId="10358380" w:rsidR="006B2F86" w:rsidRPr="00C835E5" w:rsidRDefault="00C835E5" w:rsidP="00C835E5">
      <w:pPr>
        <w:pStyle w:val="NoSpacing"/>
      </w:pPr>
      <w:r>
        <w:t>15 May 2018</w:t>
      </w:r>
    </w:p>
    <w:sectPr w:rsidR="006B2F86" w:rsidRPr="00C835E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0E057A" w14:textId="77777777" w:rsidR="00C835E5" w:rsidRDefault="00C835E5" w:rsidP="00E71FC3">
      <w:pPr>
        <w:spacing w:after="0" w:line="240" w:lineRule="auto"/>
      </w:pPr>
      <w:r>
        <w:separator/>
      </w:r>
    </w:p>
  </w:endnote>
  <w:endnote w:type="continuationSeparator" w:id="0">
    <w:p w14:paraId="60C51631" w14:textId="77777777" w:rsidR="00C835E5" w:rsidRDefault="00C835E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B6DEF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069387" w14:textId="77777777" w:rsidR="00C835E5" w:rsidRDefault="00C835E5" w:rsidP="00E71FC3">
      <w:pPr>
        <w:spacing w:after="0" w:line="240" w:lineRule="auto"/>
      </w:pPr>
      <w:r>
        <w:separator/>
      </w:r>
    </w:p>
  </w:footnote>
  <w:footnote w:type="continuationSeparator" w:id="0">
    <w:p w14:paraId="046D1EB5" w14:textId="77777777" w:rsidR="00C835E5" w:rsidRDefault="00C835E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5E5"/>
    <w:rsid w:val="001A7C09"/>
    <w:rsid w:val="00577BD5"/>
    <w:rsid w:val="00656CBA"/>
    <w:rsid w:val="006A1F77"/>
    <w:rsid w:val="00733BE7"/>
    <w:rsid w:val="00AB52E8"/>
    <w:rsid w:val="00B16D3F"/>
    <w:rsid w:val="00BB41AC"/>
    <w:rsid w:val="00C835E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F4763"/>
  <w15:chartTrackingRefBased/>
  <w15:docId w15:val="{01729C62-E926-45C9-B67C-D65056C7F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2018-05-15T18:59:00Z</dcterms:created>
  <dcterms:modified xsi:type="dcterms:W3CDTF">2018-05-15T18:59:00Z</dcterms:modified>
</cp:coreProperties>
</file>