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9EF04" w14:textId="77777777" w:rsidR="00065A56" w:rsidRDefault="00065A56" w:rsidP="00065A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CLERKE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1F933BCE" w14:textId="77777777" w:rsidR="00065A56" w:rsidRDefault="00065A56" w:rsidP="00065A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Yeoman.</w:t>
      </w:r>
    </w:p>
    <w:p w14:paraId="6E6A0F05" w14:textId="77777777" w:rsidR="00065A56" w:rsidRDefault="00065A56" w:rsidP="00065A56">
      <w:pPr>
        <w:pStyle w:val="NoSpacing"/>
        <w:rPr>
          <w:rFonts w:cs="Times New Roman"/>
          <w:szCs w:val="24"/>
        </w:rPr>
      </w:pPr>
    </w:p>
    <w:p w14:paraId="75CF3411" w14:textId="77777777" w:rsidR="00065A56" w:rsidRDefault="00065A56" w:rsidP="00065A56">
      <w:pPr>
        <w:pStyle w:val="NoSpacing"/>
        <w:rPr>
          <w:rFonts w:cs="Times New Roman"/>
          <w:szCs w:val="24"/>
        </w:rPr>
      </w:pPr>
    </w:p>
    <w:p w14:paraId="290D56C1" w14:textId="77777777" w:rsidR="00065A56" w:rsidRDefault="00065A56" w:rsidP="00065A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7FC5F736" w14:textId="77777777" w:rsidR="00065A56" w:rsidRDefault="00065A56" w:rsidP="00065A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68A9CF4C" w14:textId="77777777" w:rsidR="00065A56" w:rsidRDefault="00065A56" w:rsidP="00065A56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</w:t>
      </w:r>
      <w:proofErr w:type="spellEnd"/>
      <w:r>
        <w:rPr>
          <w:rFonts w:cs="Times New Roman"/>
          <w:szCs w:val="24"/>
        </w:rPr>
        <w:t>)</w:t>
      </w:r>
    </w:p>
    <w:p w14:paraId="55827A0A" w14:textId="77777777" w:rsidR="00065A56" w:rsidRDefault="00065A56" w:rsidP="00065A56">
      <w:pPr>
        <w:pStyle w:val="NoSpacing"/>
        <w:rPr>
          <w:rFonts w:cs="Times New Roman"/>
          <w:szCs w:val="24"/>
        </w:rPr>
      </w:pPr>
    </w:p>
    <w:p w14:paraId="0990ACE6" w14:textId="77777777" w:rsidR="00065A56" w:rsidRDefault="00065A56" w:rsidP="00065A56">
      <w:pPr>
        <w:pStyle w:val="NoSpacing"/>
        <w:rPr>
          <w:rFonts w:cs="Times New Roman"/>
          <w:szCs w:val="24"/>
        </w:rPr>
      </w:pPr>
    </w:p>
    <w:p w14:paraId="0E45B02D" w14:textId="77777777" w:rsidR="00065A56" w:rsidRDefault="00065A56" w:rsidP="00065A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0AB014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E133B" w14:textId="77777777" w:rsidR="00065A56" w:rsidRDefault="00065A56" w:rsidP="009139A6">
      <w:r>
        <w:separator/>
      </w:r>
    </w:p>
  </w:endnote>
  <w:endnote w:type="continuationSeparator" w:id="0">
    <w:p w14:paraId="39BBFA1D" w14:textId="77777777" w:rsidR="00065A56" w:rsidRDefault="00065A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49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817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B14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91CDD" w14:textId="77777777" w:rsidR="00065A56" w:rsidRDefault="00065A56" w:rsidP="009139A6">
      <w:r>
        <w:separator/>
      </w:r>
    </w:p>
  </w:footnote>
  <w:footnote w:type="continuationSeparator" w:id="0">
    <w:p w14:paraId="733BE0F1" w14:textId="77777777" w:rsidR="00065A56" w:rsidRDefault="00065A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D7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ECA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54C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56"/>
    <w:rsid w:val="00065A5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99CBE"/>
  <w15:chartTrackingRefBased/>
  <w15:docId w15:val="{F3E9DADA-3F87-46BB-A63C-5A3D0475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2024-04-17T12:25:00Z</dcterms:created>
  <dcterms:modified xsi:type="dcterms:W3CDTF">2024-04-17T12:25:00Z</dcterms:modified>
</cp:coreProperties>
</file>