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FB4F4" w14:textId="77777777" w:rsidR="00E40096" w:rsidRDefault="00E40096" w:rsidP="00E400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CLERKE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59DC377" w14:textId="77777777" w:rsidR="00E40096" w:rsidRDefault="00E40096" w:rsidP="00E40096">
      <w:pPr>
        <w:rPr>
          <w:rFonts w:ascii="Times New Roman" w:hAnsi="Times New Roman" w:cs="Times New Roman"/>
        </w:rPr>
      </w:pPr>
    </w:p>
    <w:p w14:paraId="7060895D" w14:textId="77777777" w:rsidR="00E40096" w:rsidRDefault="00E40096" w:rsidP="00E40096">
      <w:pPr>
        <w:rPr>
          <w:rFonts w:ascii="Times New Roman" w:hAnsi="Times New Roman" w:cs="Times New Roman"/>
        </w:rPr>
      </w:pPr>
    </w:p>
    <w:p w14:paraId="4282AC85" w14:textId="77777777" w:rsidR="00E40096" w:rsidRDefault="00E40096" w:rsidP="00E400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John Hyde of </w:t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 xml:space="preserve"> Church, Suffolk(q.v.), Robert </w:t>
      </w:r>
      <w:proofErr w:type="spellStart"/>
      <w:r>
        <w:rPr>
          <w:rFonts w:ascii="Times New Roman" w:hAnsi="Times New Roman" w:cs="Times New Roman"/>
        </w:rPr>
        <w:t>Reygnham</w:t>
      </w:r>
      <w:proofErr w:type="spellEnd"/>
      <w:r>
        <w:rPr>
          <w:rFonts w:ascii="Times New Roman" w:hAnsi="Times New Roman" w:cs="Times New Roman"/>
        </w:rPr>
        <w:t>(q.v.),</w:t>
      </w:r>
    </w:p>
    <w:p w14:paraId="2A214E59" w14:textId="77777777" w:rsidR="00E40096" w:rsidRDefault="00E40096" w:rsidP="00E400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Harche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Wente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>(q.v.) made a plaint of</w:t>
      </w:r>
    </w:p>
    <w:p w14:paraId="5AC7729D" w14:textId="77777777" w:rsidR="00E40096" w:rsidRDefault="00E40096" w:rsidP="00E400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covenant against William </w:t>
      </w:r>
      <w:proofErr w:type="spellStart"/>
      <w:r>
        <w:rPr>
          <w:rFonts w:ascii="Times New Roman" w:hAnsi="Times New Roman" w:cs="Times New Roman"/>
        </w:rPr>
        <w:t>Hoberd</w:t>
      </w:r>
      <w:proofErr w:type="spellEnd"/>
      <w:r>
        <w:rPr>
          <w:rFonts w:ascii="Times New Roman" w:hAnsi="Times New Roman" w:cs="Times New Roman"/>
        </w:rPr>
        <w:t xml:space="preserve">(q.v.), Adam </w:t>
      </w:r>
      <w:proofErr w:type="spellStart"/>
      <w:r>
        <w:rPr>
          <w:rFonts w:ascii="Times New Roman" w:hAnsi="Times New Roman" w:cs="Times New Roman"/>
        </w:rPr>
        <w:t>Turnour</w:t>
      </w:r>
      <w:proofErr w:type="spellEnd"/>
      <w:r>
        <w:rPr>
          <w:rFonts w:ascii="Times New Roman" w:hAnsi="Times New Roman" w:cs="Times New Roman"/>
        </w:rPr>
        <w:t>(q.v.), Richard</w:t>
      </w:r>
    </w:p>
    <w:p w14:paraId="3084D969" w14:textId="77777777" w:rsidR="00E40096" w:rsidRDefault="00E40096" w:rsidP="00E400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Alysaunder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Stounard</w:t>
      </w:r>
      <w:proofErr w:type="spellEnd"/>
      <w:r>
        <w:rPr>
          <w:rFonts w:ascii="Times New Roman" w:hAnsi="Times New Roman" w:cs="Times New Roman"/>
        </w:rPr>
        <w:t xml:space="preserve">(q.v.) and John Boor(q.v.),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73956BF4" w14:textId="77777777" w:rsidR="00E40096" w:rsidRDefault="00E40096" w:rsidP="00E400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Monks </w:t>
      </w:r>
      <w:proofErr w:type="spellStart"/>
      <w:r>
        <w:rPr>
          <w:rFonts w:ascii="Times New Roman" w:hAnsi="Times New Roman" w:cs="Times New Roman"/>
        </w:rPr>
        <w:t>Eleigh</w:t>
      </w:r>
      <w:proofErr w:type="spellEnd"/>
      <w:r>
        <w:rPr>
          <w:rFonts w:ascii="Times New Roman" w:hAnsi="Times New Roman" w:cs="Times New Roman"/>
        </w:rPr>
        <w:t>, Suffolk.</w:t>
      </w:r>
    </w:p>
    <w:p w14:paraId="465B758A" w14:textId="77777777" w:rsidR="00E40096" w:rsidRDefault="00E40096" w:rsidP="00E400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1E9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DB8F963" w14:textId="77777777" w:rsidR="00E40096" w:rsidRDefault="00E40096" w:rsidP="00E40096">
      <w:pPr>
        <w:rPr>
          <w:rFonts w:ascii="Times New Roman" w:hAnsi="Times New Roman" w:cs="Times New Roman"/>
        </w:rPr>
      </w:pPr>
    </w:p>
    <w:p w14:paraId="7C442506" w14:textId="77777777" w:rsidR="00E40096" w:rsidRDefault="00E40096" w:rsidP="00E40096">
      <w:pPr>
        <w:rPr>
          <w:rFonts w:ascii="Times New Roman" w:hAnsi="Times New Roman" w:cs="Times New Roman"/>
        </w:rPr>
      </w:pPr>
    </w:p>
    <w:p w14:paraId="5D4D641E" w14:textId="77777777" w:rsidR="00E40096" w:rsidRDefault="00E40096" w:rsidP="00E400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2018</w:t>
      </w:r>
    </w:p>
    <w:p w14:paraId="2305D942" w14:textId="77777777" w:rsidR="006B2F86" w:rsidRPr="00E71FC3" w:rsidRDefault="00E400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28CD0" w14:textId="77777777" w:rsidR="00E40096" w:rsidRDefault="00E40096" w:rsidP="00E71FC3">
      <w:r>
        <w:separator/>
      </w:r>
    </w:p>
  </w:endnote>
  <w:endnote w:type="continuationSeparator" w:id="0">
    <w:p w14:paraId="365FE33F" w14:textId="77777777" w:rsidR="00E40096" w:rsidRDefault="00E4009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1A6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C76DF" w14:textId="77777777" w:rsidR="00E40096" w:rsidRDefault="00E40096" w:rsidP="00E71FC3">
      <w:r>
        <w:separator/>
      </w:r>
    </w:p>
  </w:footnote>
  <w:footnote w:type="continuationSeparator" w:id="0">
    <w:p w14:paraId="098812E8" w14:textId="77777777" w:rsidR="00E40096" w:rsidRDefault="00E4009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096"/>
    <w:rsid w:val="001A7C09"/>
    <w:rsid w:val="00577BD5"/>
    <w:rsid w:val="00656CBA"/>
    <w:rsid w:val="006A1F77"/>
    <w:rsid w:val="00733BE7"/>
    <w:rsid w:val="00AB52E8"/>
    <w:rsid w:val="00B16D3F"/>
    <w:rsid w:val="00BB41AC"/>
    <w:rsid w:val="00E400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DCBDF"/>
  <w15:chartTrackingRefBased/>
  <w15:docId w15:val="{198715AA-7FE1-4D07-8FF8-E90D432F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009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400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2018-11-28T22:29:00Z</dcterms:created>
  <dcterms:modified xsi:type="dcterms:W3CDTF">2018-11-28T22:33:00Z</dcterms:modified>
</cp:coreProperties>
</file>