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50E2" w:rsidRDefault="005A50E2" w:rsidP="005A5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CLERKE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A50E2" w:rsidRDefault="005A50E2" w:rsidP="005A5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Walton in the Wolds, Leicestershire.</w:t>
      </w:r>
      <w:bookmarkStart w:id="0" w:name="_GoBack"/>
      <w:bookmarkEnd w:id="0"/>
    </w:p>
    <w:p w:rsidR="005A50E2" w:rsidRDefault="005A50E2" w:rsidP="005A50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0E2" w:rsidRDefault="005A50E2" w:rsidP="005A50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0E2" w:rsidRDefault="005A50E2" w:rsidP="005A5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Leicester into lands</w:t>
      </w:r>
    </w:p>
    <w:p w:rsidR="005A50E2" w:rsidRDefault="005A50E2" w:rsidP="005A5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of the late Edmund Stafford, Bishop of Exeter.</w:t>
      </w:r>
    </w:p>
    <w:p w:rsidR="005A50E2" w:rsidRDefault="005A50E2" w:rsidP="005A5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21-196)</w:t>
      </w:r>
    </w:p>
    <w:p w:rsidR="005A50E2" w:rsidRDefault="005A50E2" w:rsidP="005A50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A50E2" w:rsidRDefault="005A50E2" w:rsidP="005A50E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A50E2" w:rsidRDefault="005A50E2" w:rsidP="005A50E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January 2016</w:t>
      </w:r>
    </w:p>
    <w:sectPr w:rsidR="00DD5B8A" w:rsidRPr="005A50E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50E2" w:rsidRDefault="005A50E2" w:rsidP="00564E3C">
      <w:pPr>
        <w:spacing w:after="0" w:line="240" w:lineRule="auto"/>
      </w:pPr>
      <w:r>
        <w:separator/>
      </w:r>
    </w:p>
  </w:endnote>
  <w:endnote w:type="continuationSeparator" w:id="0">
    <w:p w:rsidR="005A50E2" w:rsidRDefault="005A50E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5A50E2">
      <w:rPr>
        <w:rFonts w:ascii="Times New Roman" w:hAnsi="Times New Roman" w:cs="Times New Roman"/>
        <w:noProof/>
        <w:sz w:val="24"/>
        <w:szCs w:val="24"/>
      </w:rPr>
      <w:t>19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50E2" w:rsidRDefault="005A50E2" w:rsidP="00564E3C">
      <w:pPr>
        <w:spacing w:after="0" w:line="240" w:lineRule="auto"/>
      </w:pPr>
      <w:r>
        <w:separator/>
      </w:r>
    </w:p>
  </w:footnote>
  <w:footnote w:type="continuationSeparator" w:id="0">
    <w:p w:rsidR="005A50E2" w:rsidRDefault="005A50E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50E2"/>
    <w:rsid w:val="00372DC6"/>
    <w:rsid w:val="00564E3C"/>
    <w:rsid w:val="005A50E2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396C1"/>
  <w15:chartTrackingRefBased/>
  <w15:docId w15:val="{FFBA59C4-6829-409D-A627-E4EE8B71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2016-01-19T21:07:00Z</dcterms:created>
  <dcterms:modified xsi:type="dcterms:W3CDTF">2016-01-19T21:08:00Z</dcterms:modified>
</cp:coreProperties>
</file>