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7C8A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B0B9014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Peatling</w:t>
      </w:r>
      <w:proofErr w:type="spellEnd"/>
      <w:r>
        <w:rPr>
          <w:rFonts w:cs="Times New Roman"/>
          <w:szCs w:val="24"/>
        </w:rPr>
        <w:t xml:space="preserve"> Magna, Leicestershire. Husbandman.</w:t>
      </w:r>
    </w:p>
    <w:p w14:paraId="55A30FDA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</w:p>
    <w:p w14:paraId="6BA40E10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</w:p>
    <w:p w14:paraId="0FBC5CEC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Nicholas Ony of Norwich, gentleman(q.v.), brought a plaint of debt against him.</w:t>
      </w:r>
    </w:p>
    <w:p w14:paraId="48458CCC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F373764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</w:p>
    <w:p w14:paraId="7454C387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</w:p>
    <w:p w14:paraId="72DE07D4" w14:textId="77777777" w:rsidR="00BF2C96" w:rsidRDefault="00BF2C96" w:rsidP="00BF2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May 2023</w:t>
      </w:r>
    </w:p>
    <w:p w14:paraId="1F2C1E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F01C" w14:textId="77777777" w:rsidR="00BF2C96" w:rsidRDefault="00BF2C96" w:rsidP="009139A6">
      <w:r>
        <w:separator/>
      </w:r>
    </w:p>
  </w:endnote>
  <w:endnote w:type="continuationSeparator" w:id="0">
    <w:p w14:paraId="0D0D3C55" w14:textId="77777777" w:rsidR="00BF2C96" w:rsidRDefault="00BF2C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18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1B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34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64986" w14:textId="77777777" w:rsidR="00BF2C96" w:rsidRDefault="00BF2C96" w:rsidP="009139A6">
      <w:r>
        <w:separator/>
      </w:r>
    </w:p>
  </w:footnote>
  <w:footnote w:type="continuationSeparator" w:id="0">
    <w:p w14:paraId="095A2CED" w14:textId="77777777" w:rsidR="00BF2C96" w:rsidRDefault="00BF2C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3F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03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B8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9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2C9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3877"/>
  <w15:chartTrackingRefBased/>
  <w15:docId w15:val="{06BD859F-3792-48E2-B138-E55F61F9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2C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2023-09-05T19:42:00Z</dcterms:created>
  <dcterms:modified xsi:type="dcterms:W3CDTF">2023-09-05T19:42:00Z</dcterms:modified>
</cp:coreProperties>
</file>