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6EB" w:rsidRDefault="00D326EB" w:rsidP="00D326E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CLERKE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fl.1465)</w:t>
      </w:r>
    </w:p>
    <w:p w:rsidR="00D326EB" w:rsidRDefault="00D326EB" w:rsidP="00D326E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D326EB" w:rsidRDefault="00D326EB" w:rsidP="00D326E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326EB" w:rsidRDefault="00D326EB" w:rsidP="00D326E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326EB" w:rsidRDefault="00D326EB" w:rsidP="00D326E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Sep.1465</w:t>
      </w:r>
      <w:r>
        <w:rPr>
          <w:rFonts w:ascii="Times New Roman" w:hAnsi="Times New Roman" w:cs="Times New Roman"/>
          <w:sz w:val="24"/>
          <w:szCs w:val="24"/>
        </w:rPr>
        <w:tab/>
        <w:t>He became a Freeman. His fine was pardoned by the Mayor and the</w:t>
      </w:r>
    </w:p>
    <w:p w:rsidR="00D326EB" w:rsidRDefault="00D326EB" w:rsidP="00D326E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community.   (“Exeter Freemen” p.55)</w:t>
      </w:r>
    </w:p>
    <w:p w:rsidR="00D326EB" w:rsidRDefault="00D326EB" w:rsidP="00D326E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326EB" w:rsidRDefault="00D326EB" w:rsidP="00D326E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326EB" w:rsidRDefault="00D326EB" w:rsidP="00D326E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2016</w:t>
      </w:r>
    </w:p>
    <w:p w:rsidR="006B2F86" w:rsidRPr="00E71FC3" w:rsidRDefault="00D326E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6EB" w:rsidRDefault="00D326EB" w:rsidP="00E71FC3">
      <w:pPr>
        <w:spacing w:after="0" w:line="240" w:lineRule="auto"/>
      </w:pPr>
      <w:r>
        <w:separator/>
      </w:r>
    </w:p>
  </w:endnote>
  <w:endnote w:type="continuationSeparator" w:id="0">
    <w:p w:rsidR="00D326EB" w:rsidRDefault="00D326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6EB" w:rsidRDefault="00D326EB" w:rsidP="00E71FC3">
      <w:pPr>
        <w:spacing w:after="0" w:line="240" w:lineRule="auto"/>
      </w:pPr>
      <w:r>
        <w:separator/>
      </w:r>
    </w:p>
  </w:footnote>
  <w:footnote w:type="continuationSeparator" w:id="0">
    <w:p w:rsidR="00D326EB" w:rsidRDefault="00D326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6EB"/>
    <w:rsid w:val="00AB52E8"/>
    <w:rsid w:val="00B16D3F"/>
    <w:rsid w:val="00D326E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B66B-6F4A-4A76-AACE-0CCBE6B9D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2016-03-27T21:13:00Z</dcterms:created>
  <dcterms:modified xsi:type="dcterms:W3CDTF">2016-03-27T21:14:00Z</dcterms:modified>
</cp:coreProperties>
</file>