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9ED" w:rsidRDefault="00D509ED" w:rsidP="00D509ED">
      <w:pPr>
        <w:pStyle w:val="NoSpacing"/>
      </w:pPr>
      <w:r>
        <w:rPr>
          <w:u w:val="single"/>
        </w:rPr>
        <w:t>Richard CLERKE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D509ED" w:rsidRDefault="00D509ED" w:rsidP="00D509ED">
      <w:pPr>
        <w:pStyle w:val="NoSpacing"/>
      </w:pPr>
    </w:p>
    <w:p w:rsidR="00D509ED" w:rsidRDefault="00D509ED" w:rsidP="00D509ED">
      <w:pPr>
        <w:pStyle w:val="NoSpacing"/>
      </w:pPr>
    </w:p>
    <w:p w:rsidR="00D509ED" w:rsidRDefault="00D509ED" w:rsidP="00D509ED">
      <w:pPr>
        <w:pStyle w:val="NoSpacing"/>
      </w:pPr>
      <w:r>
        <w:t>30 Sep.1443</w:t>
      </w:r>
      <w:r>
        <w:tab/>
        <w:t>He was a juror on the inquisition post mortem held in Wellington,</w:t>
      </w:r>
    </w:p>
    <w:p w:rsidR="00D509ED" w:rsidRDefault="00D509ED" w:rsidP="00D509ED">
      <w:pPr>
        <w:pStyle w:val="NoSpacing"/>
      </w:pPr>
      <w:r>
        <w:tab/>
      </w:r>
      <w:r>
        <w:tab/>
        <w:t>Shropshire, into the lands of the late Roger Forster(q.v.).</w:t>
      </w:r>
    </w:p>
    <w:p w:rsidR="00D509ED" w:rsidRDefault="00D509ED" w:rsidP="00D509E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26-15)</w:t>
      </w:r>
    </w:p>
    <w:p w:rsidR="00D509ED" w:rsidRDefault="00D509ED" w:rsidP="00D509ED">
      <w:pPr>
        <w:pStyle w:val="NoSpacing"/>
      </w:pPr>
    </w:p>
    <w:p w:rsidR="00D509ED" w:rsidRDefault="00D509ED" w:rsidP="00D509ED">
      <w:pPr>
        <w:pStyle w:val="NoSpacing"/>
      </w:pPr>
    </w:p>
    <w:p w:rsidR="00D509ED" w:rsidRPr="0063032D" w:rsidRDefault="00D509ED" w:rsidP="00D509ED">
      <w:pPr>
        <w:pStyle w:val="NoSpacing"/>
      </w:pPr>
      <w:r>
        <w:t>15 May 2017</w:t>
      </w:r>
    </w:p>
    <w:p w:rsidR="006B2F86" w:rsidRPr="00D509ED" w:rsidRDefault="00D509ED" w:rsidP="00E71FC3">
      <w:pPr>
        <w:pStyle w:val="NoSpacing"/>
      </w:pPr>
      <w:bookmarkStart w:id="0" w:name="_GoBack"/>
      <w:bookmarkEnd w:id="0"/>
    </w:p>
    <w:sectPr w:rsidR="006B2F86" w:rsidRPr="00D509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9ED" w:rsidRDefault="00D509ED" w:rsidP="00E71FC3">
      <w:pPr>
        <w:spacing w:after="0" w:line="240" w:lineRule="auto"/>
      </w:pPr>
      <w:r>
        <w:separator/>
      </w:r>
    </w:p>
  </w:endnote>
  <w:endnote w:type="continuationSeparator" w:id="0">
    <w:p w:rsidR="00D509ED" w:rsidRDefault="00D50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9ED" w:rsidRDefault="00D509ED" w:rsidP="00E71FC3">
      <w:pPr>
        <w:spacing w:after="0" w:line="240" w:lineRule="auto"/>
      </w:pPr>
      <w:r>
        <w:separator/>
      </w:r>
    </w:p>
  </w:footnote>
  <w:footnote w:type="continuationSeparator" w:id="0">
    <w:p w:rsidR="00D509ED" w:rsidRDefault="00D50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9ED"/>
    <w:rsid w:val="001A7C09"/>
    <w:rsid w:val="00577BD5"/>
    <w:rsid w:val="00656CBA"/>
    <w:rsid w:val="006A1F77"/>
    <w:rsid w:val="00733BE7"/>
    <w:rsid w:val="00AB52E8"/>
    <w:rsid w:val="00B16D3F"/>
    <w:rsid w:val="00BB41AC"/>
    <w:rsid w:val="00D509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460CA"/>
  <w15:chartTrackingRefBased/>
  <w15:docId w15:val="{D8892204-721A-4CBD-A92C-E24DEF5E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2017-05-15T14:27:00Z</dcterms:created>
  <dcterms:modified xsi:type="dcterms:W3CDTF">2017-05-15T14:28:00Z</dcterms:modified>
</cp:coreProperties>
</file>