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10167" w14:textId="77777777" w:rsidR="001240C1" w:rsidRDefault="001240C1" w:rsidP="001240C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John CLERKE</w:t>
      </w:r>
      <w:r>
        <w:rPr>
          <w:rStyle w:val="s1"/>
        </w:rPr>
        <w:t xml:space="preserve">      (fl.1505)</w:t>
      </w:r>
    </w:p>
    <w:p w14:paraId="099FAA4F" w14:textId="77777777" w:rsidR="001240C1" w:rsidRDefault="001240C1" w:rsidP="001240C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Yoxford</w:t>
      </w:r>
      <w:proofErr w:type="spellEnd"/>
      <w:r>
        <w:rPr>
          <w:rStyle w:val="s1"/>
        </w:rPr>
        <w:t>, Suffolk.</w:t>
      </w:r>
    </w:p>
    <w:p w14:paraId="4D553CAA" w14:textId="77777777" w:rsidR="001240C1" w:rsidRDefault="001240C1" w:rsidP="001240C1">
      <w:pPr>
        <w:pStyle w:val="NoSpacing"/>
        <w:tabs>
          <w:tab w:val="left" w:pos="720"/>
        </w:tabs>
        <w:rPr>
          <w:rStyle w:val="s1"/>
        </w:rPr>
      </w:pPr>
    </w:p>
    <w:p w14:paraId="5A0526CA" w14:textId="77777777" w:rsidR="001240C1" w:rsidRDefault="001240C1" w:rsidP="001240C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12ADF5D7" w14:textId="77777777" w:rsidR="001240C1" w:rsidRDefault="001240C1" w:rsidP="001240C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92)</w:t>
      </w:r>
    </w:p>
    <w:p w14:paraId="36BD0682" w14:textId="77777777" w:rsidR="001240C1" w:rsidRDefault="001240C1" w:rsidP="001240C1">
      <w:pPr>
        <w:pStyle w:val="NoSpacing"/>
        <w:tabs>
          <w:tab w:val="left" w:pos="720"/>
        </w:tabs>
        <w:rPr>
          <w:rStyle w:val="s1"/>
        </w:rPr>
      </w:pPr>
    </w:p>
    <w:p w14:paraId="0CAF750F" w14:textId="77777777" w:rsidR="001240C1" w:rsidRDefault="001240C1" w:rsidP="001240C1">
      <w:pPr>
        <w:pStyle w:val="NoSpacing"/>
        <w:tabs>
          <w:tab w:val="left" w:pos="720"/>
        </w:tabs>
        <w:rPr>
          <w:rStyle w:val="s1"/>
        </w:rPr>
      </w:pPr>
    </w:p>
    <w:p w14:paraId="422A6D08" w14:textId="77777777" w:rsidR="001240C1" w:rsidRDefault="001240C1" w:rsidP="001240C1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15 January 2020</w:t>
      </w:r>
    </w:p>
    <w:p w14:paraId="6B3D3DDA" w14:textId="77777777" w:rsidR="006B2F86" w:rsidRPr="00E71FC3" w:rsidRDefault="001240C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402F9" w14:textId="77777777" w:rsidR="001240C1" w:rsidRDefault="001240C1" w:rsidP="00E71FC3">
      <w:pPr>
        <w:spacing w:after="0" w:line="240" w:lineRule="auto"/>
      </w:pPr>
      <w:r>
        <w:separator/>
      </w:r>
    </w:p>
  </w:endnote>
  <w:endnote w:type="continuationSeparator" w:id="0">
    <w:p w14:paraId="31DF4157" w14:textId="77777777" w:rsidR="001240C1" w:rsidRDefault="001240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FC76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AC111" w14:textId="77777777" w:rsidR="001240C1" w:rsidRDefault="001240C1" w:rsidP="00E71FC3">
      <w:pPr>
        <w:spacing w:after="0" w:line="240" w:lineRule="auto"/>
      </w:pPr>
      <w:r>
        <w:separator/>
      </w:r>
    </w:p>
  </w:footnote>
  <w:footnote w:type="continuationSeparator" w:id="0">
    <w:p w14:paraId="573AC70A" w14:textId="77777777" w:rsidR="001240C1" w:rsidRDefault="001240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0C1"/>
    <w:rsid w:val="001240C1"/>
    <w:rsid w:val="001A7C0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CFFAD"/>
  <w15:chartTrackingRefBased/>
  <w15:docId w15:val="{DEF2B6EB-7106-4056-B59E-AF31F6B1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1240C1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1240C1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2020-01-18T20:51:00Z</dcterms:created>
  <dcterms:modified xsi:type="dcterms:W3CDTF">2020-01-18T20:51:00Z</dcterms:modified>
</cp:coreProperties>
</file>