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A7546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481EB60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Whissendine</w:t>
      </w:r>
      <w:proofErr w:type="spellEnd"/>
      <w:r>
        <w:rPr>
          <w:rFonts w:ascii="Times New Roman" w:hAnsi="Times New Roman" w:cs="Times New Roman"/>
          <w:sz w:val="24"/>
          <w:szCs w:val="24"/>
        </w:rPr>
        <w:t>, Rutland.</w:t>
      </w:r>
    </w:p>
    <w:p w14:paraId="472F9FE9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</w:p>
    <w:p w14:paraId="091685EA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</w:p>
    <w:p w14:paraId="401C146F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Dalby of Oakham, Rutland(q.v.), made him an executor of his </w:t>
      </w:r>
    </w:p>
    <w:p w14:paraId="1048C988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Will.</w:t>
      </w:r>
      <w:r w:rsidRPr="00D4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53682CC3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Archer, pub. Lincoln Record Society 1962 vol.1 pp.24-5)</w:t>
      </w:r>
    </w:p>
    <w:p w14:paraId="5E8A242F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</w:p>
    <w:p w14:paraId="749AF5C3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</w:p>
    <w:p w14:paraId="77D3401C" w14:textId="77777777" w:rsidR="00867995" w:rsidRDefault="00867995" w:rsidP="008679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64F0A4E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3337A" w14:textId="77777777" w:rsidR="00867995" w:rsidRDefault="00867995" w:rsidP="009139A6">
      <w:r>
        <w:separator/>
      </w:r>
    </w:p>
  </w:endnote>
  <w:endnote w:type="continuationSeparator" w:id="0">
    <w:p w14:paraId="166A0CC5" w14:textId="77777777" w:rsidR="00867995" w:rsidRDefault="008679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AE0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317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F9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22666" w14:textId="77777777" w:rsidR="00867995" w:rsidRDefault="00867995" w:rsidP="009139A6">
      <w:r>
        <w:separator/>
      </w:r>
    </w:p>
  </w:footnote>
  <w:footnote w:type="continuationSeparator" w:id="0">
    <w:p w14:paraId="7224DEF2" w14:textId="77777777" w:rsidR="00867995" w:rsidRDefault="008679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2C6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E39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734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95"/>
    <w:rsid w:val="000666E0"/>
    <w:rsid w:val="002510B7"/>
    <w:rsid w:val="005C130B"/>
    <w:rsid w:val="00826F5C"/>
    <w:rsid w:val="0086799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DC684"/>
  <w15:chartTrackingRefBased/>
  <w15:docId w15:val="{7B751DA0-FECB-43C8-A73B-B7FB5A8B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99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2022-11-20T09:47:00Z</dcterms:created>
  <dcterms:modified xsi:type="dcterms:W3CDTF">2022-11-20T09:47:00Z</dcterms:modified>
</cp:coreProperties>
</file>