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D42E6" w14:textId="77777777" w:rsidR="00F81900" w:rsidRDefault="00F81900" w:rsidP="00F81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2D7C44CD" w14:textId="77777777" w:rsidR="00F81900" w:rsidRDefault="00F81900" w:rsidP="00F81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13683EBF" w14:textId="77777777" w:rsidR="00F81900" w:rsidRDefault="00F81900" w:rsidP="00F81900">
      <w:pPr>
        <w:pStyle w:val="NoSpacing"/>
        <w:rPr>
          <w:rFonts w:cs="Times New Roman"/>
          <w:szCs w:val="24"/>
        </w:rPr>
      </w:pPr>
    </w:p>
    <w:p w14:paraId="213BE9CC" w14:textId="77777777" w:rsidR="00F81900" w:rsidRDefault="00F81900" w:rsidP="00F81900">
      <w:pPr>
        <w:pStyle w:val="NoSpacing"/>
        <w:rPr>
          <w:rFonts w:cs="Times New Roman"/>
          <w:szCs w:val="24"/>
        </w:rPr>
      </w:pPr>
    </w:p>
    <w:p w14:paraId="12850ABC" w14:textId="77777777" w:rsidR="00F81900" w:rsidRDefault="00F81900" w:rsidP="00F81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Margaret(q.v.)</w:t>
      </w:r>
    </w:p>
    <w:p w14:paraId="14F976B0" w14:textId="77777777" w:rsidR="00F81900" w:rsidRDefault="00F81900" w:rsidP="00F81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414AEDBE" w14:textId="77777777" w:rsidR="00F81900" w:rsidRDefault="00F81900" w:rsidP="00F81900">
      <w:pPr>
        <w:pStyle w:val="NoSpacing"/>
        <w:rPr>
          <w:rFonts w:cs="Times New Roman"/>
          <w:szCs w:val="24"/>
        </w:rPr>
      </w:pPr>
    </w:p>
    <w:p w14:paraId="728F6784" w14:textId="77777777" w:rsidR="00F81900" w:rsidRDefault="00F81900" w:rsidP="00F81900">
      <w:pPr>
        <w:pStyle w:val="NoSpacing"/>
        <w:rPr>
          <w:rFonts w:cs="Times New Roman"/>
          <w:szCs w:val="24"/>
        </w:rPr>
      </w:pPr>
    </w:p>
    <w:p w14:paraId="02831676" w14:textId="77777777" w:rsidR="00F81900" w:rsidRDefault="00F81900" w:rsidP="00F81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Jul.</w:t>
      </w:r>
      <w:r>
        <w:rPr>
          <w:rFonts w:cs="Times New Roman"/>
          <w:szCs w:val="24"/>
        </w:rPr>
        <w:tab/>
        <w:t>1433</w:t>
      </w:r>
      <w:r>
        <w:rPr>
          <w:rFonts w:cs="Times New Roman"/>
          <w:szCs w:val="24"/>
        </w:rPr>
        <w:tab/>
        <w:t>He made his Will.   (ibid.)</w:t>
      </w:r>
    </w:p>
    <w:p w14:paraId="7A0168BB" w14:textId="77777777" w:rsidR="00F81900" w:rsidRDefault="00F81900" w:rsidP="00F81900">
      <w:pPr>
        <w:pStyle w:val="NoSpacing"/>
        <w:rPr>
          <w:rFonts w:cs="Times New Roman"/>
          <w:szCs w:val="24"/>
        </w:rPr>
      </w:pPr>
    </w:p>
    <w:p w14:paraId="231BD329" w14:textId="77777777" w:rsidR="00F81900" w:rsidRDefault="00F81900" w:rsidP="00F81900">
      <w:pPr>
        <w:pStyle w:val="NoSpacing"/>
        <w:rPr>
          <w:rFonts w:cs="Times New Roman"/>
          <w:szCs w:val="24"/>
        </w:rPr>
      </w:pPr>
    </w:p>
    <w:p w14:paraId="7D8094CC" w14:textId="77777777" w:rsidR="00F81900" w:rsidRDefault="00F81900" w:rsidP="00F81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Executrix:    Margaret.   (ibid.)</w:t>
      </w:r>
    </w:p>
    <w:p w14:paraId="48D94C32" w14:textId="77777777" w:rsidR="00F81900" w:rsidRDefault="00F81900" w:rsidP="00F81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Supervisor:  Richard Fuller(q.v.).   (ibid.)</w:t>
      </w:r>
    </w:p>
    <w:p w14:paraId="534CFE31" w14:textId="77777777" w:rsidR="00F81900" w:rsidRDefault="00F81900" w:rsidP="00F81900">
      <w:pPr>
        <w:pStyle w:val="NoSpacing"/>
        <w:rPr>
          <w:rFonts w:cs="Times New Roman"/>
          <w:szCs w:val="24"/>
        </w:rPr>
      </w:pPr>
    </w:p>
    <w:p w14:paraId="4BC08A72" w14:textId="77777777" w:rsidR="00F81900" w:rsidRDefault="00F81900" w:rsidP="00F81900">
      <w:pPr>
        <w:pStyle w:val="NoSpacing"/>
        <w:rPr>
          <w:rFonts w:cs="Times New Roman"/>
          <w:szCs w:val="24"/>
        </w:rPr>
      </w:pPr>
    </w:p>
    <w:p w14:paraId="348C1FCA" w14:textId="77777777" w:rsidR="00F81900" w:rsidRDefault="00F81900" w:rsidP="00F819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February 2024</w:t>
      </w:r>
    </w:p>
    <w:p w14:paraId="58DE54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0CA4C" w14:textId="77777777" w:rsidR="00F81900" w:rsidRDefault="00F81900" w:rsidP="009139A6">
      <w:r>
        <w:separator/>
      </w:r>
    </w:p>
  </w:endnote>
  <w:endnote w:type="continuationSeparator" w:id="0">
    <w:p w14:paraId="569333FF" w14:textId="77777777" w:rsidR="00F81900" w:rsidRDefault="00F819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B59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630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675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3A38B" w14:textId="77777777" w:rsidR="00F81900" w:rsidRDefault="00F81900" w:rsidP="009139A6">
      <w:r>
        <w:separator/>
      </w:r>
    </w:p>
  </w:footnote>
  <w:footnote w:type="continuationSeparator" w:id="0">
    <w:p w14:paraId="50B4D03E" w14:textId="77777777" w:rsidR="00F81900" w:rsidRDefault="00F819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11D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C85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019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0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8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501A4"/>
  <w15:chartTrackingRefBased/>
  <w15:docId w15:val="{59D0997F-8F9A-4D5F-A7BF-6E52B728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2024-02-08T19:50:00Z</dcterms:created>
  <dcterms:modified xsi:type="dcterms:W3CDTF">2024-02-08T19:51:00Z</dcterms:modified>
</cp:coreProperties>
</file>