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7CD96" w14:textId="77777777" w:rsidR="009C7D97" w:rsidRDefault="009C7D97" w:rsidP="009C7D97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CLERKE</w:t>
      </w:r>
      <w:r>
        <w:rPr>
          <w:rFonts w:ascii="Times New Roman" w:hAnsi="Times New Roman" w:cs="Times New Roman"/>
        </w:rPr>
        <w:t xml:space="preserve">        (fl.1483)</w:t>
      </w:r>
    </w:p>
    <w:p w14:paraId="7466AA1D" w14:textId="77777777" w:rsidR="009C7D97" w:rsidRDefault="009C7D97" w:rsidP="009C7D97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Somerleyton</w:t>
      </w:r>
      <w:proofErr w:type="spellEnd"/>
      <w:r>
        <w:rPr>
          <w:rFonts w:ascii="Times New Roman" w:hAnsi="Times New Roman" w:cs="Times New Roman"/>
        </w:rPr>
        <w:t>, Norfolk. Yeoman.</w:t>
      </w:r>
    </w:p>
    <w:p w14:paraId="21990456" w14:textId="77777777" w:rsidR="009C7D97" w:rsidRDefault="009C7D97" w:rsidP="009C7D97">
      <w:pPr>
        <w:pStyle w:val="NoSpacing"/>
        <w:jc w:val="both"/>
        <w:rPr>
          <w:rFonts w:ascii="Times New Roman" w:hAnsi="Times New Roman" w:cs="Times New Roman"/>
        </w:rPr>
      </w:pPr>
    </w:p>
    <w:p w14:paraId="06481D01" w14:textId="77777777" w:rsidR="009C7D97" w:rsidRDefault="009C7D97" w:rsidP="009C7D97">
      <w:pPr>
        <w:pStyle w:val="NoSpacing"/>
        <w:jc w:val="both"/>
        <w:rPr>
          <w:rFonts w:ascii="Times New Roman" w:hAnsi="Times New Roman" w:cs="Times New Roman"/>
        </w:rPr>
      </w:pPr>
    </w:p>
    <w:p w14:paraId="178D66F6" w14:textId="77777777" w:rsidR="009C7D97" w:rsidRDefault="009C7D97" w:rsidP="009C7D97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Walter </w:t>
      </w:r>
      <w:proofErr w:type="spellStart"/>
      <w:r>
        <w:rPr>
          <w:rFonts w:ascii="Times New Roman" w:hAnsi="Times New Roman" w:cs="Times New Roman"/>
        </w:rPr>
        <w:t>Spytye</w:t>
      </w:r>
      <w:proofErr w:type="spellEnd"/>
      <w:r>
        <w:rPr>
          <w:rFonts w:ascii="Times New Roman" w:hAnsi="Times New Roman" w:cs="Times New Roman"/>
        </w:rPr>
        <w:t xml:space="preserve"> of Hales(q.v.) brought a plaint of debt of debt against him</w:t>
      </w:r>
    </w:p>
    <w:p w14:paraId="26B3BCAB" w14:textId="77777777" w:rsidR="009C7D97" w:rsidRDefault="009C7D97" w:rsidP="009C7D97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2 others.</w:t>
      </w:r>
    </w:p>
    <w:p w14:paraId="5859A2AB" w14:textId="77777777" w:rsidR="009C7D97" w:rsidRDefault="009C7D97" w:rsidP="009C7D97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61AA0">
        <w:rPr>
          <w:rFonts w:ascii="Times New Roman" w:hAnsi="Times New Roman" w:cs="Times New Roman"/>
        </w:rPr>
        <w:t xml:space="preserve">( </w:t>
      </w:r>
      <w:r w:rsidRPr="008A6714">
        <w:rPr>
          <w:rFonts w:ascii="Times New Roman" w:hAnsi="Times New Roman" w:cs="Times New Roman"/>
          <w:color w:val="0F4761" w:themeColor="accent1" w:themeShade="BF"/>
          <w:u w:val="single"/>
        </w:rPr>
        <w:t>http://aalt.law.uh.edu/Indices/CP40Indices/CP40no883Pl.htm</w:t>
      </w:r>
      <w:r w:rsidRPr="00461AA0">
        <w:rPr>
          <w:rFonts w:ascii="Times New Roman" w:hAnsi="Times New Roman" w:cs="Times New Roman"/>
        </w:rPr>
        <w:t xml:space="preserve"> )</w:t>
      </w:r>
    </w:p>
    <w:p w14:paraId="01C25CF5" w14:textId="77777777" w:rsidR="009C7D97" w:rsidRDefault="009C7D97" w:rsidP="009C7D97">
      <w:pPr>
        <w:pStyle w:val="NoSpacing"/>
        <w:jc w:val="both"/>
        <w:rPr>
          <w:rFonts w:ascii="Times New Roman" w:hAnsi="Times New Roman" w:cs="Times New Roman"/>
        </w:rPr>
      </w:pPr>
    </w:p>
    <w:p w14:paraId="1874C686" w14:textId="77777777" w:rsidR="009C7D97" w:rsidRDefault="009C7D97" w:rsidP="009C7D97">
      <w:pPr>
        <w:pStyle w:val="NoSpacing"/>
        <w:jc w:val="both"/>
        <w:rPr>
          <w:rFonts w:ascii="Times New Roman" w:hAnsi="Times New Roman" w:cs="Times New Roman"/>
        </w:rPr>
      </w:pPr>
    </w:p>
    <w:p w14:paraId="52F0B9E7" w14:textId="77777777" w:rsidR="009C7D97" w:rsidRDefault="009C7D97" w:rsidP="009C7D97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February 2026</w:t>
      </w:r>
    </w:p>
    <w:p w14:paraId="15AE64C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AB7CD" w14:textId="77777777" w:rsidR="00CB6765" w:rsidRDefault="00CB6765" w:rsidP="00086E2C">
      <w:pPr>
        <w:spacing w:after="0" w:line="240" w:lineRule="auto"/>
      </w:pPr>
      <w:r>
        <w:separator/>
      </w:r>
    </w:p>
  </w:endnote>
  <w:endnote w:type="continuationSeparator" w:id="0">
    <w:p w14:paraId="4994B676" w14:textId="77777777" w:rsidR="00CB6765" w:rsidRDefault="00CB676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1DE4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4424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BB94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802BB" w14:textId="77777777" w:rsidR="00CB6765" w:rsidRDefault="00CB6765" w:rsidP="00086E2C">
      <w:pPr>
        <w:spacing w:after="0" w:line="240" w:lineRule="auto"/>
      </w:pPr>
      <w:r>
        <w:separator/>
      </w:r>
    </w:p>
  </w:footnote>
  <w:footnote w:type="continuationSeparator" w:id="0">
    <w:p w14:paraId="4CDEF593" w14:textId="77777777" w:rsidR="00CB6765" w:rsidRDefault="00CB676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40E0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567F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E858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D97"/>
    <w:rsid w:val="00086E2C"/>
    <w:rsid w:val="000A2E7A"/>
    <w:rsid w:val="002244B7"/>
    <w:rsid w:val="003033C4"/>
    <w:rsid w:val="00314D94"/>
    <w:rsid w:val="00617568"/>
    <w:rsid w:val="006E68FA"/>
    <w:rsid w:val="009C7D97"/>
    <w:rsid w:val="00CB676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6D180"/>
  <w15:chartTrackingRefBased/>
  <w15:docId w15:val="{D928A157-9214-46B9-A79B-3F58C9C79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C7D9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30</Words>
  <Characters>215</Characters>
  <Application>Microsoft Office Word</Application>
  <DocSecurity>0</DocSecurity>
  <Lines>10</Lines>
  <Paragraphs>6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2026-03-31T19:58:00Z</dcterms:created>
  <dcterms:modified xsi:type="dcterms:W3CDTF">2026-03-31T19:59:00Z</dcterms:modified>
</cp:coreProperties>
</file>