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1F362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CLERKE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fl.1479)</w:t>
      </w:r>
    </w:p>
    <w:p w14:paraId="2D22E4E6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Oxford. Fishmonger.</w:t>
      </w:r>
    </w:p>
    <w:p w14:paraId="2EB40D6B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738EBF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381D2B" w14:textId="77777777" w:rsidR="00D719F1" w:rsidRPr="00513283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39DAF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Jan.</w:t>
      </w:r>
      <w:r>
        <w:rPr>
          <w:rFonts w:ascii="Times New Roman" w:hAnsi="Times New Roman" w:cs="Times New Roman"/>
          <w:sz w:val="24"/>
          <w:szCs w:val="24"/>
        </w:rPr>
        <w:tab/>
        <w:t>1479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Coote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Horningstead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Suffolk(q.v.), was pardoned for not </w:t>
      </w:r>
      <w:proofErr w:type="gramStart"/>
      <w:r>
        <w:rPr>
          <w:rFonts w:ascii="Times New Roman" w:hAnsi="Times New Roman" w:cs="Times New Roman"/>
          <w:sz w:val="24"/>
          <w:szCs w:val="24"/>
        </w:rPr>
        <w:t>appearing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854313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answer him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fishmonger(q.v.), touching a debt</w:t>
      </w:r>
    </w:p>
    <w:p w14:paraId="756B1D85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£20 8s.    (C.P.R. 1476-85 p.86)</w:t>
      </w:r>
    </w:p>
    <w:p w14:paraId="29586D8E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6FAC57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35196" w14:textId="77777777" w:rsidR="00D719F1" w:rsidRDefault="00D719F1" w:rsidP="00D71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April 2021</w:t>
      </w:r>
    </w:p>
    <w:p w14:paraId="5EC670D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3CFD76" w14:textId="77777777" w:rsidR="00D719F1" w:rsidRDefault="00D719F1" w:rsidP="009139A6">
      <w:r>
        <w:separator/>
      </w:r>
    </w:p>
  </w:endnote>
  <w:endnote w:type="continuationSeparator" w:id="0">
    <w:p w14:paraId="1696EFE3" w14:textId="77777777" w:rsidR="00D719F1" w:rsidRDefault="00D719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B02B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B7DE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257F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39762" w14:textId="77777777" w:rsidR="00D719F1" w:rsidRDefault="00D719F1" w:rsidP="009139A6">
      <w:r>
        <w:separator/>
      </w:r>
    </w:p>
  </w:footnote>
  <w:footnote w:type="continuationSeparator" w:id="0">
    <w:p w14:paraId="152A8C23" w14:textId="77777777" w:rsidR="00D719F1" w:rsidRDefault="00D719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990C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2DD3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6CB2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9F1"/>
    <w:rsid w:val="000666E0"/>
    <w:rsid w:val="002510B7"/>
    <w:rsid w:val="005C130B"/>
    <w:rsid w:val="00826F5C"/>
    <w:rsid w:val="009139A6"/>
    <w:rsid w:val="009448BB"/>
    <w:rsid w:val="00A3176C"/>
    <w:rsid w:val="00BA00AB"/>
    <w:rsid w:val="00D719F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582DB"/>
  <w15:chartTrackingRefBased/>
  <w15:docId w15:val="{A881E4FE-95DA-41E0-8D05-DA813AA2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2021-04-01T20:52:00Z</dcterms:created>
  <dcterms:modified xsi:type="dcterms:W3CDTF">2021-04-01T20:53:00Z</dcterms:modified>
</cp:coreProperties>
</file>