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Newark, Nottinghamshire.</w:t>
      </w: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24-43)</w:t>
      </w: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65ECC" w:rsidRDefault="00365ECC" w:rsidP="00365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  <w:bookmarkStart w:id="0" w:name="_GoBack"/>
      <w:bookmarkEnd w:id="0"/>
    </w:p>
    <w:sectPr w:rsidR="006B2F86" w:rsidRPr="00365E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ECC" w:rsidRDefault="00365ECC" w:rsidP="00E71FC3">
      <w:pPr>
        <w:spacing w:after="0" w:line="240" w:lineRule="auto"/>
      </w:pPr>
      <w:r>
        <w:separator/>
      </w:r>
    </w:p>
  </w:endnote>
  <w:endnote w:type="continuationSeparator" w:id="0">
    <w:p w:rsidR="00365ECC" w:rsidRDefault="00365E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ECC" w:rsidRDefault="00365ECC" w:rsidP="00E71FC3">
      <w:pPr>
        <w:spacing w:after="0" w:line="240" w:lineRule="auto"/>
      </w:pPr>
      <w:r>
        <w:separator/>
      </w:r>
    </w:p>
  </w:footnote>
  <w:footnote w:type="continuationSeparator" w:id="0">
    <w:p w:rsidR="00365ECC" w:rsidRDefault="00365E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CC"/>
    <w:rsid w:val="00365EC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2238"/>
  <w15:chartTrackingRefBased/>
  <w15:docId w15:val="{3DFEA66E-6B65-49FD-8876-481773C3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2016-03-07T21:51:00Z</dcterms:created>
  <dcterms:modified xsi:type="dcterms:W3CDTF">2016-03-07T21:51:00Z</dcterms:modified>
</cp:coreProperties>
</file>