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982B3" w14:textId="77777777" w:rsidR="00C60C76" w:rsidRDefault="00C60C76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CLERKE</w:t>
      </w:r>
      <w:r>
        <w:rPr>
          <w:rFonts w:ascii="Times New Roman" w:hAnsi="Times New Roman" w:cs="Times New Roman"/>
          <w:sz w:val="24"/>
          <w:szCs w:val="24"/>
        </w:rPr>
        <w:t xml:space="preserve">       (fl.1463)</w:t>
      </w:r>
    </w:p>
    <w:p w14:paraId="0667C022" w14:textId="77777777" w:rsidR="00C60C76" w:rsidRDefault="00C60C76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 or horner.</w:t>
      </w:r>
    </w:p>
    <w:p w14:paraId="5542872E" w14:textId="77777777" w:rsidR="00C60C76" w:rsidRDefault="00C60C76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48DDB4" w14:textId="08003F56" w:rsidR="00C60C76" w:rsidRDefault="00C60C76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C0FA31" w14:textId="77777777" w:rsidR="00987F5A" w:rsidRDefault="00987F5A" w:rsidP="00987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Thomas Fetherstone of London, vintner(q.v.), brought a plaint of debt against</w:t>
      </w:r>
    </w:p>
    <w:p w14:paraId="5E4AFA62" w14:textId="77777777" w:rsidR="00987F5A" w:rsidRDefault="00987F5A" w:rsidP="00987F5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him, as the executor of John Miller of Wakering, Essex(q.v.), and also Philip</w:t>
      </w:r>
    </w:p>
    <w:p w14:paraId="7D747C2E" w14:textId="77777777" w:rsidR="00987F5A" w:rsidRDefault="00987F5A" w:rsidP="00987F5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Reynold of London, Gentleman of the King’s Chapel(q.v.), and William</w:t>
      </w:r>
    </w:p>
    <w:p w14:paraId="78CCF734" w14:textId="77777777" w:rsidR="00987F5A" w:rsidRDefault="00987F5A" w:rsidP="00987F5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Barton of Southwark(q.v.).</w:t>
      </w:r>
    </w:p>
    <w:p w14:paraId="0C8A829A" w14:textId="7A71D278" w:rsidR="00987F5A" w:rsidRDefault="00987F5A" w:rsidP="00987F5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A6E351C" w14:textId="77777777" w:rsidR="00C60C76" w:rsidRDefault="00C60C76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>Thomas Takeley(q.v.) brought a plaint of debt against him and four others.</w:t>
      </w:r>
    </w:p>
    <w:p w14:paraId="60F82A3E" w14:textId="77777777" w:rsidR="00C60C76" w:rsidRDefault="00C60C76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B7979C5" w14:textId="77777777" w:rsidR="00C60C76" w:rsidRDefault="00C60C76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414DF6" w14:textId="77777777" w:rsidR="00C60C76" w:rsidRDefault="00C60C76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58B693" w14:textId="7BA45048" w:rsidR="00C60C76" w:rsidRDefault="00C60C76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2022</w:t>
      </w:r>
    </w:p>
    <w:p w14:paraId="69A8E2C0" w14:textId="5C1CE27E" w:rsidR="00987F5A" w:rsidRDefault="00987F5A" w:rsidP="00C60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2022</w:t>
      </w:r>
    </w:p>
    <w:p w14:paraId="26C57AD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92655" w14:textId="77777777" w:rsidR="00C60C76" w:rsidRDefault="00C60C76" w:rsidP="009139A6">
      <w:r>
        <w:separator/>
      </w:r>
    </w:p>
  </w:endnote>
  <w:endnote w:type="continuationSeparator" w:id="0">
    <w:p w14:paraId="54A06DE9" w14:textId="77777777" w:rsidR="00C60C76" w:rsidRDefault="00C60C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29C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C41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7C3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53730" w14:textId="77777777" w:rsidR="00C60C76" w:rsidRDefault="00C60C76" w:rsidP="009139A6">
      <w:r>
        <w:separator/>
      </w:r>
    </w:p>
  </w:footnote>
  <w:footnote w:type="continuationSeparator" w:id="0">
    <w:p w14:paraId="13205AC4" w14:textId="77777777" w:rsidR="00C60C76" w:rsidRDefault="00C60C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8A3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1C1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015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76"/>
    <w:rsid w:val="000666E0"/>
    <w:rsid w:val="002510B7"/>
    <w:rsid w:val="005C130B"/>
    <w:rsid w:val="00826F5C"/>
    <w:rsid w:val="009139A6"/>
    <w:rsid w:val="009448BB"/>
    <w:rsid w:val="00987F5A"/>
    <w:rsid w:val="00A3176C"/>
    <w:rsid w:val="00AE65F8"/>
    <w:rsid w:val="00BA00AB"/>
    <w:rsid w:val="00C60C7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4D010"/>
  <w15:chartTrackingRefBased/>
  <w15:docId w15:val="{41FFE07D-F0A0-442E-B7C8-3E4811ECC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0C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0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2022-09-13T08:15:00Z</dcterms:created>
  <dcterms:modified xsi:type="dcterms:W3CDTF">2022-10-24T10:15:00Z</dcterms:modified>
</cp:coreProperties>
</file>