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33992" w14:textId="77777777" w:rsidR="00F31777" w:rsidRDefault="00F31777" w:rsidP="00F317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fl.1486)</w:t>
      </w:r>
    </w:p>
    <w:p w14:paraId="4F2472A6" w14:textId="77777777" w:rsidR="00F31777" w:rsidRDefault="00F31777" w:rsidP="00F317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44F37A0" w14:textId="77777777" w:rsidR="00F31777" w:rsidRDefault="00F31777" w:rsidP="00F31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15CF7D" w14:textId="77777777" w:rsidR="00F31777" w:rsidRDefault="00F31777" w:rsidP="00F31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C5CA80" w14:textId="77777777" w:rsidR="00F31777" w:rsidRDefault="00F31777" w:rsidP="00F317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1486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apprenticed to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Hyll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cutler(q.v.).</w:t>
      </w:r>
    </w:p>
    <w:p w14:paraId="5FF64D0A" w14:textId="7B9FD500" w:rsidR="00F31777" w:rsidRDefault="00F31777" w:rsidP="00F317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3DBB5ECE" w14:textId="77777777" w:rsidR="00F61EDB" w:rsidRDefault="00F61EDB" w:rsidP="00F31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66FD9" w14:textId="77777777" w:rsidR="00F31777" w:rsidRDefault="00F31777" w:rsidP="00F31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2D8AEF" w14:textId="77777777" w:rsidR="00F31777" w:rsidRDefault="00F31777" w:rsidP="00F31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37C804" w14:textId="77777777" w:rsidR="00F31777" w:rsidRDefault="00F31777" w:rsidP="00F317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2022</w:t>
      </w:r>
    </w:p>
    <w:p w14:paraId="7297AA2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9FEC3" w14:textId="77777777" w:rsidR="00F31777" w:rsidRDefault="00F31777" w:rsidP="009139A6">
      <w:r>
        <w:separator/>
      </w:r>
    </w:p>
  </w:endnote>
  <w:endnote w:type="continuationSeparator" w:id="0">
    <w:p w14:paraId="3CD2AC55" w14:textId="77777777" w:rsidR="00F31777" w:rsidRDefault="00F317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731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B2C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3CB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7E586" w14:textId="77777777" w:rsidR="00F31777" w:rsidRDefault="00F31777" w:rsidP="009139A6">
      <w:r>
        <w:separator/>
      </w:r>
    </w:p>
  </w:footnote>
  <w:footnote w:type="continuationSeparator" w:id="0">
    <w:p w14:paraId="30EC848B" w14:textId="77777777" w:rsidR="00F31777" w:rsidRDefault="00F317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81D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AD2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82E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7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1777"/>
    <w:rsid w:val="00F5287F"/>
    <w:rsid w:val="00F6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12694"/>
  <w15:chartTrackingRefBased/>
  <w15:docId w15:val="{3C0803D6-9233-47CC-B718-995A0D9F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2022-07-15T21:30:00Z</dcterms:created>
  <dcterms:modified xsi:type="dcterms:W3CDTF">2022-08-10T16:02:00Z</dcterms:modified>
</cp:coreProperties>
</file>