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48DB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CLERKE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2A85F6FD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70612472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C00FC4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29B0D7" w14:textId="77777777" w:rsidR="00346ECC" w:rsidRDefault="00346ECC" w:rsidP="00346EC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3271EB64" w14:textId="77777777" w:rsidR="00346ECC" w:rsidRPr="00065994" w:rsidRDefault="00346ECC" w:rsidP="00346EC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57603983" w14:textId="77777777" w:rsidR="00346ECC" w:rsidRPr="00065994" w:rsidRDefault="00346ECC" w:rsidP="00346EC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18B3CCB" w14:textId="77777777" w:rsidR="00346ECC" w:rsidRDefault="00346ECC" w:rsidP="00346EC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5A8084B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530933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E94CF5A" w14:textId="77777777" w:rsidR="00346ECC" w:rsidRDefault="00346ECC" w:rsidP="00346EC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August 2023</w:t>
      </w:r>
    </w:p>
    <w:p w14:paraId="15A4DE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9CC9F" w14:textId="77777777" w:rsidR="00346ECC" w:rsidRDefault="00346ECC" w:rsidP="009139A6">
      <w:r>
        <w:separator/>
      </w:r>
    </w:p>
  </w:endnote>
  <w:endnote w:type="continuationSeparator" w:id="0">
    <w:p w14:paraId="4E48CA60" w14:textId="77777777" w:rsidR="00346ECC" w:rsidRDefault="00346E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E39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86E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595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2D665" w14:textId="77777777" w:rsidR="00346ECC" w:rsidRDefault="00346ECC" w:rsidP="009139A6">
      <w:r>
        <w:separator/>
      </w:r>
    </w:p>
  </w:footnote>
  <w:footnote w:type="continuationSeparator" w:id="0">
    <w:p w14:paraId="3E446F2B" w14:textId="77777777" w:rsidR="00346ECC" w:rsidRDefault="00346E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07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D7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EB3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CC"/>
    <w:rsid w:val="000666E0"/>
    <w:rsid w:val="002510B7"/>
    <w:rsid w:val="00346EC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D8B64"/>
  <w15:chartTrackingRefBased/>
  <w15:docId w15:val="{B8F72AD0-22D3-4083-A43C-A3D84A9D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2023-09-14T15:41:00Z</dcterms:created>
  <dcterms:modified xsi:type="dcterms:W3CDTF">2023-09-14T15:42:00Z</dcterms:modified>
</cp:coreProperties>
</file>