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711CF70" w14:textId="1FADC33C" w:rsidR="004A785C" w:rsidRDefault="004A785C" w:rsidP="004A785C">
      <w:pPr>
        <w:pStyle w:val="NoSpacing"/>
      </w:pPr>
      <w:r>
        <w:rPr>
          <w:u w:val="single"/>
        </w:rPr>
        <w:t>John CLERKE</w:t>
      </w:r>
      <w:r>
        <w:t xml:space="preserve">       </w:t>
      </w:r>
      <w:r>
        <w:t>(fl.</w:t>
      </w:r>
      <w:r>
        <w:t>1491-1517)</w:t>
      </w:r>
    </w:p>
    <w:p w14:paraId="214FA9C5" w14:textId="77777777" w:rsidR="004A785C" w:rsidRDefault="004A785C" w:rsidP="004A785C">
      <w:pPr>
        <w:pStyle w:val="NoSpacing"/>
      </w:pPr>
      <w:r>
        <w:t xml:space="preserve">Vicar of </w:t>
      </w:r>
      <w:proofErr w:type="spellStart"/>
      <w:r>
        <w:t>St.Agatha’s</w:t>
      </w:r>
      <w:proofErr w:type="spellEnd"/>
      <w:r>
        <w:t xml:space="preserve"> Church, </w:t>
      </w:r>
      <w:proofErr w:type="spellStart"/>
      <w:r>
        <w:t>Easby</w:t>
      </w:r>
      <w:proofErr w:type="spellEnd"/>
      <w:r>
        <w:t>, North Riding of Yorkshire.</w:t>
      </w:r>
    </w:p>
    <w:p w14:paraId="0830B93F" w14:textId="77777777" w:rsidR="004A785C" w:rsidRDefault="004A785C" w:rsidP="004A785C">
      <w:pPr>
        <w:pStyle w:val="NoSpacing"/>
      </w:pPr>
    </w:p>
    <w:p w14:paraId="69C6DC91" w14:textId="77777777" w:rsidR="004A785C" w:rsidRDefault="004A785C" w:rsidP="004A785C">
      <w:pPr>
        <w:pStyle w:val="NoSpacing"/>
      </w:pPr>
    </w:p>
    <w:p w14:paraId="27BBE8D3" w14:textId="1EB6A935" w:rsidR="004A785C" w:rsidRDefault="004A785C" w:rsidP="004A785C">
      <w:pPr>
        <w:pStyle w:val="NoSpacing"/>
      </w:pPr>
      <w:r>
        <w:tab/>
        <w:t>1491</w:t>
      </w:r>
      <w:bookmarkStart w:id="0" w:name="_GoBack"/>
      <w:bookmarkEnd w:id="0"/>
      <w:r>
        <w:tab/>
        <w:t>He became Vicar.</w:t>
      </w:r>
    </w:p>
    <w:p w14:paraId="6EDFA36B" w14:textId="77777777" w:rsidR="004A785C" w:rsidRDefault="004A785C" w:rsidP="004A785C">
      <w:pPr>
        <w:pStyle w:val="NoSpacing"/>
      </w:pPr>
      <w:r>
        <w:tab/>
      </w:r>
      <w:r>
        <w:tab/>
        <w:t>(from information in the church)</w:t>
      </w:r>
    </w:p>
    <w:p w14:paraId="148D25A0" w14:textId="77777777" w:rsidR="004A785C" w:rsidRDefault="004A785C" w:rsidP="004A785C">
      <w:pPr>
        <w:pStyle w:val="NoSpacing"/>
      </w:pPr>
    </w:p>
    <w:p w14:paraId="05E93861" w14:textId="77777777" w:rsidR="004A785C" w:rsidRDefault="004A785C" w:rsidP="004A785C">
      <w:pPr>
        <w:pStyle w:val="NoSpacing"/>
      </w:pPr>
    </w:p>
    <w:p w14:paraId="5F249F21" w14:textId="77777777" w:rsidR="004A785C" w:rsidRPr="001A6DCC" w:rsidRDefault="004A785C" w:rsidP="004A785C">
      <w:pPr>
        <w:pStyle w:val="NoSpacing"/>
      </w:pPr>
      <w:r>
        <w:t>7 December 2019</w:t>
      </w:r>
    </w:p>
    <w:p w14:paraId="2EB1A724" w14:textId="1AF9902E" w:rsidR="006B2F86" w:rsidRPr="004A785C" w:rsidRDefault="004A785C" w:rsidP="00E71FC3">
      <w:pPr>
        <w:pStyle w:val="NoSpacing"/>
      </w:pPr>
    </w:p>
    <w:sectPr w:rsidR="006B2F86" w:rsidRPr="004A785C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673824E" w14:textId="77777777" w:rsidR="004A785C" w:rsidRDefault="004A785C" w:rsidP="00E71FC3">
      <w:pPr>
        <w:spacing w:after="0" w:line="240" w:lineRule="auto"/>
      </w:pPr>
      <w:r>
        <w:separator/>
      </w:r>
    </w:p>
  </w:endnote>
  <w:endnote w:type="continuationSeparator" w:id="0">
    <w:p w14:paraId="0CA92995" w14:textId="77777777" w:rsidR="004A785C" w:rsidRDefault="004A785C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87BBFC3" w14:textId="77777777" w:rsidR="00E71FC3" w:rsidRPr="00E71FC3" w:rsidRDefault="00577BD5">
    <w:pPr>
      <w:pStyle w:val="Footer"/>
    </w:pPr>
    <w:proofErr w:type="spellStart"/>
    <w:r>
      <w:t>Compliation</w:t>
    </w:r>
    <w:proofErr w:type="spellEnd"/>
    <w:r>
      <w:t xml:space="preserve">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065D72F" w14:textId="77777777" w:rsidR="004A785C" w:rsidRDefault="004A785C" w:rsidP="00E71FC3">
      <w:pPr>
        <w:spacing w:after="0" w:line="240" w:lineRule="auto"/>
      </w:pPr>
      <w:r>
        <w:separator/>
      </w:r>
    </w:p>
  </w:footnote>
  <w:footnote w:type="continuationSeparator" w:id="0">
    <w:p w14:paraId="401D4CB8" w14:textId="77777777" w:rsidR="004A785C" w:rsidRDefault="004A785C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785C"/>
    <w:rsid w:val="001A7C09"/>
    <w:rsid w:val="004A785C"/>
    <w:rsid w:val="00577BD5"/>
    <w:rsid w:val="006A1F77"/>
    <w:rsid w:val="00733BE7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BCA1C68"/>
  <w15:chartTrackingRefBased/>
  <w15:docId w15:val="{AE1CDE44-1233-4E35-9B88-D5551F539F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A1</Template>
  <TotalTime>3</TotalTime>
  <Pages>1</Pages>
  <Words>26</Words>
  <Characters>149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2019-12-07T15:41:00Z</dcterms:created>
  <dcterms:modified xsi:type="dcterms:W3CDTF">2019-12-07T15:44:00Z</dcterms:modified>
</cp:coreProperties>
</file>