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6456F0" w14:textId="77777777" w:rsidR="00EC7225" w:rsidRDefault="00EC7225" w:rsidP="00EC7225">
      <w:pPr>
        <w:pStyle w:val="NoSpacing"/>
      </w:pPr>
      <w:r>
        <w:rPr>
          <w:u w:val="single"/>
        </w:rPr>
        <w:t>John CLERKE</w:t>
      </w:r>
      <w:r>
        <w:t xml:space="preserve">  </w:t>
      </w:r>
      <w:proofErr w:type="gramStart"/>
      <w:r>
        <w:t xml:space="preserve">   (</w:t>
      </w:r>
      <w:proofErr w:type="gramEnd"/>
      <w:r>
        <w:t>fl.1427)</w:t>
      </w:r>
    </w:p>
    <w:p w14:paraId="626814A5" w14:textId="77777777" w:rsidR="00EC7225" w:rsidRDefault="00EC7225" w:rsidP="00EC7225">
      <w:pPr>
        <w:pStyle w:val="NoSpacing"/>
      </w:pPr>
      <w:r>
        <w:t>Rector of All Hallows, Barking.</w:t>
      </w:r>
    </w:p>
    <w:p w14:paraId="4DECE784" w14:textId="77777777" w:rsidR="00EC7225" w:rsidRDefault="00EC7225" w:rsidP="00EC7225">
      <w:pPr>
        <w:pStyle w:val="NoSpacing"/>
      </w:pPr>
    </w:p>
    <w:p w14:paraId="147A8A2C" w14:textId="77777777" w:rsidR="00EC7225" w:rsidRDefault="00EC7225" w:rsidP="00EC7225">
      <w:pPr>
        <w:pStyle w:val="NoSpacing"/>
      </w:pPr>
    </w:p>
    <w:p w14:paraId="3C137DF2" w14:textId="77777777" w:rsidR="00EC7225" w:rsidRDefault="00EC7225" w:rsidP="00EC7225">
      <w:pPr>
        <w:pStyle w:val="NoSpacing"/>
      </w:pPr>
      <w:r>
        <w:tab/>
        <w:t>1427</w:t>
      </w:r>
      <w:r>
        <w:tab/>
        <w:t>He left office.</w:t>
      </w:r>
    </w:p>
    <w:p w14:paraId="52D37D16" w14:textId="77777777" w:rsidR="00EC7225" w:rsidRDefault="00EC7225" w:rsidP="00EC7225">
      <w:pPr>
        <w:pStyle w:val="NoSpacing"/>
      </w:pPr>
      <w:r>
        <w:tab/>
      </w:r>
      <w:r>
        <w:tab/>
        <w:t>(“Survey of London” vol.12 pp.52-3)</w:t>
      </w:r>
    </w:p>
    <w:p w14:paraId="16729C79" w14:textId="77777777" w:rsidR="00EC7225" w:rsidRDefault="00EC7225" w:rsidP="00EC7225">
      <w:pPr>
        <w:pStyle w:val="NoSpacing"/>
      </w:pPr>
    </w:p>
    <w:p w14:paraId="45E97B83" w14:textId="77777777" w:rsidR="00EC7225" w:rsidRDefault="00EC7225" w:rsidP="00EC7225">
      <w:pPr>
        <w:pStyle w:val="NoSpacing"/>
      </w:pPr>
    </w:p>
    <w:p w14:paraId="29343B37" w14:textId="77777777" w:rsidR="00EC7225" w:rsidRDefault="00EC7225" w:rsidP="00EC7225">
      <w:pPr>
        <w:pStyle w:val="NoSpacing"/>
      </w:pPr>
      <w:r>
        <w:t>29 September 2023</w:t>
      </w:r>
    </w:p>
    <w:p w14:paraId="2648747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0663D5" w14:textId="77777777" w:rsidR="00EC7225" w:rsidRDefault="00EC7225" w:rsidP="009139A6">
      <w:r>
        <w:separator/>
      </w:r>
    </w:p>
  </w:endnote>
  <w:endnote w:type="continuationSeparator" w:id="0">
    <w:p w14:paraId="54D3A971" w14:textId="77777777" w:rsidR="00EC7225" w:rsidRDefault="00EC722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A73D6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353E5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3B273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69BB7A" w14:textId="77777777" w:rsidR="00EC7225" w:rsidRDefault="00EC7225" w:rsidP="009139A6">
      <w:r>
        <w:separator/>
      </w:r>
    </w:p>
  </w:footnote>
  <w:footnote w:type="continuationSeparator" w:id="0">
    <w:p w14:paraId="03C41A25" w14:textId="77777777" w:rsidR="00EC7225" w:rsidRDefault="00EC722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F82F3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A8FD1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1C89B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225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9C46AC"/>
    <w:rsid w:val="00A3176C"/>
    <w:rsid w:val="00AE65F8"/>
    <w:rsid w:val="00BA00AB"/>
    <w:rsid w:val="00C71834"/>
    <w:rsid w:val="00CB4ED9"/>
    <w:rsid w:val="00E61DA6"/>
    <w:rsid w:val="00EB3209"/>
    <w:rsid w:val="00EC7225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0B4E22"/>
  <w15:chartTrackingRefBased/>
  <w15:docId w15:val="{EBB304C7-CAB6-4148-9D0B-E94708253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2024-07-11T18:41:00Z</dcterms:created>
  <dcterms:modified xsi:type="dcterms:W3CDTF">2024-07-11T18:43:00Z</dcterms:modified>
</cp:coreProperties>
</file>