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3D262" w14:textId="77777777" w:rsidR="00A130D2" w:rsidRDefault="00A130D2" w:rsidP="00A130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 (fl.1483)</w:t>
      </w:r>
    </w:p>
    <w:p w14:paraId="369AC74E" w14:textId="77777777" w:rsidR="00A130D2" w:rsidRDefault="00A130D2" w:rsidP="00A130D2">
      <w:pPr>
        <w:rPr>
          <w:rFonts w:ascii="Times New Roman" w:hAnsi="Times New Roman" w:cs="Times New Roman"/>
        </w:rPr>
      </w:pPr>
    </w:p>
    <w:p w14:paraId="6ADCBCAC" w14:textId="77777777" w:rsidR="00A130D2" w:rsidRDefault="00A130D2" w:rsidP="00A130D2">
      <w:pPr>
        <w:rPr>
          <w:rFonts w:ascii="Times New Roman" w:hAnsi="Times New Roman" w:cs="Times New Roman"/>
        </w:rPr>
      </w:pPr>
    </w:p>
    <w:p w14:paraId="313EFB4F" w14:textId="77777777" w:rsidR="00A130D2" w:rsidRDefault="00A130D2" w:rsidP="00A130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against Alexander </w:t>
      </w:r>
      <w:proofErr w:type="spellStart"/>
      <w:r>
        <w:rPr>
          <w:rFonts w:ascii="Times New Roman" w:hAnsi="Times New Roman" w:cs="Times New Roman"/>
        </w:rPr>
        <w:t>Hershert</w:t>
      </w:r>
      <w:proofErr w:type="spellEnd"/>
      <w:r>
        <w:rPr>
          <w:rFonts w:ascii="Times New Roman" w:hAnsi="Times New Roman" w:cs="Times New Roman"/>
        </w:rPr>
        <w:t xml:space="preserve"> of Staplehurst,</w:t>
      </w:r>
    </w:p>
    <w:p w14:paraId="583BE408" w14:textId="77777777" w:rsidR="00A130D2" w:rsidRDefault="00A130D2" w:rsidP="00A130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Kent(q.v.).</w:t>
      </w:r>
    </w:p>
    <w:p w14:paraId="0CA7FB0C" w14:textId="77777777" w:rsidR="00A130D2" w:rsidRDefault="00A130D2" w:rsidP="00A130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356C3AB" w14:textId="77777777" w:rsidR="00A130D2" w:rsidRDefault="00A130D2" w:rsidP="00A130D2">
      <w:pPr>
        <w:rPr>
          <w:rFonts w:ascii="Times New Roman" w:hAnsi="Times New Roman" w:cs="Times New Roman"/>
        </w:rPr>
      </w:pPr>
    </w:p>
    <w:p w14:paraId="529D3576" w14:textId="77777777" w:rsidR="00A130D2" w:rsidRDefault="00A130D2" w:rsidP="00A130D2">
      <w:pPr>
        <w:rPr>
          <w:rFonts w:ascii="Times New Roman" w:hAnsi="Times New Roman" w:cs="Times New Roman"/>
        </w:rPr>
      </w:pPr>
    </w:p>
    <w:p w14:paraId="7418CE80" w14:textId="77777777" w:rsidR="00A130D2" w:rsidRDefault="00A130D2" w:rsidP="00A130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24D63F99" w14:textId="1A71D682" w:rsidR="006B2F86" w:rsidRPr="00E71FC3" w:rsidRDefault="001A2B70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C8DB9" w14:textId="77777777" w:rsidR="00A130D2" w:rsidRDefault="00A130D2" w:rsidP="00E71FC3">
      <w:r>
        <w:separator/>
      </w:r>
    </w:p>
  </w:endnote>
  <w:endnote w:type="continuationSeparator" w:id="0">
    <w:p w14:paraId="68994C14" w14:textId="77777777" w:rsidR="00A130D2" w:rsidRDefault="00A130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A59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2863B" w14:textId="77777777" w:rsidR="00A130D2" w:rsidRDefault="00A130D2" w:rsidP="00E71FC3">
      <w:r>
        <w:separator/>
      </w:r>
    </w:p>
  </w:footnote>
  <w:footnote w:type="continuationSeparator" w:id="0">
    <w:p w14:paraId="6C484E7A" w14:textId="77777777" w:rsidR="00A130D2" w:rsidRDefault="00A130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D2"/>
    <w:rsid w:val="001A2B70"/>
    <w:rsid w:val="001A7C09"/>
    <w:rsid w:val="00577BD5"/>
    <w:rsid w:val="00656CBA"/>
    <w:rsid w:val="006A1F77"/>
    <w:rsid w:val="00733BE7"/>
    <w:rsid w:val="00A130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F3526"/>
  <w15:chartTrackingRefBased/>
  <w15:docId w15:val="{96935854-2ECF-4B07-91CC-CC20147E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2019-07-21T20:06:00Z</dcterms:created>
  <dcterms:modified xsi:type="dcterms:W3CDTF">2019-07-21T20:12:00Z</dcterms:modified>
</cp:coreProperties>
</file>