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B7A6E" w14:textId="77777777" w:rsidR="00C76A64" w:rsidRDefault="00C76A64" w:rsidP="00C76A6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Joan CLERKE</w:t>
      </w:r>
      <w:r>
        <w:rPr>
          <w:rFonts w:cs="Times New Roman"/>
          <w:szCs w:val="24"/>
          <w:lang w:val="en-GB"/>
        </w:rPr>
        <w:t xml:space="preserve">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fl.1486)</w:t>
      </w:r>
    </w:p>
    <w:p w14:paraId="4BD4D3DB" w14:textId="77777777" w:rsidR="00C76A64" w:rsidRDefault="00C76A64" w:rsidP="00C76A64">
      <w:pPr>
        <w:pStyle w:val="NoSpacing"/>
        <w:jc w:val="both"/>
        <w:rPr>
          <w:rFonts w:cs="Times New Roman"/>
          <w:szCs w:val="24"/>
          <w:lang w:val="en-GB"/>
        </w:rPr>
      </w:pPr>
    </w:p>
    <w:p w14:paraId="3ED0692D" w14:textId="77777777" w:rsidR="00C76A64" w:rsidRDefault="00C76A64" w:rsidP="00C76A64">
      <w:pPr>
        <w:pStyle w:val="NoSpacing"/>
        <w:jc w:val="both"/>
        <w:rPr>
          <w:rFonts w:cs="Times New Roman"/>
          <w:szCs w:val="24"/>
          <w:lang w:val="en-GB"/>
        </w:rPr>
      </w:pPr>
    </w:p>
    <w:p w14:paraId="5C5FBD69" w14:textId="77777777" w:rsidR="00C76A64" w:rsidRDefault="00C76A64" w:rsidP="00C76A6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= William(q.v.)</w:t>
      </w:r>
    </w:p>
    <w:p w14:paraId="5FF24BB8" w14:textId="77777777" w:rsidR="00C76A64" w:rsidRDefault="00C76A64" w:rsidP="00C76A6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F46848">
          <w:rPr>
            <w:rStyle w:val="Hyperlink"/>
            <w:rFonts w:cs="Times New Roman"/>
            <w:szCs w:val="24"/>
            <w:lang w:val="en-GB"/>
          </w:rPr>
          <w:t>https://waalt.uh.edu/index.php/CP40no895Index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D4FC53B" w14:textId="77777777" w:rsidR="00C76A64" w:rsidRDefault="00C76A64" w:rsidP="00C76A64">
      <w:pPr>
        <w:pStyle w:val="NoSpacing"/>
        <w:jc w:val="both"/>
        <w:rPr>
          <w:rFonts w:cs="Times New Roman"/>
          <w:szCs w:val="24"/>
          <w:lang w:val="en-GB"/>
        </w:rPr>
      </w:pPr>
    </w:p>
    <w:p w14:paraId="284E5E26" w14:textId="77777777" w:rsidR="00C76A64" w:rsidRDefault="00C76A64" w:rsidP="00C76A64">
      <w:pPr>
        <w:pStyle w:val="NoSpacing"/>
        <w:jc w:val="both"/>
        <w:rPr>
          <w:rFonts w:cs="Times New Roman"/>
          <w:szCs w:val="24"/>
          <w:lang w:val="en-GB"/>
        </w:rPr>
      </w:pPr>
    </w:p>
    <w:p w14:paraId="617E9911" w14:textId="77777777" w:rsidR="00C76A64" w:rsidRDefault="00C76A64" w:rsidP="00C76A6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1486</w:t>
      </w:r>
      <w:r>
        <w:rPr>
          <w:rFonts w:cs="Times New Roman"/>
          <w:szCs w:val="24"/>
          <w:lang w:val="en-GB"/>
        </w:rPr>
        <w:tab/>
        <w:t>As the executors of William Weste(q.v.), they made a plaint of debt against</w:t>
      </w:r>
    </w:p>
    <w:p w14:paraId="50C30308" w14:textId="77777777" w:rsidR="00C76A64" w:rsidRDefault="00C76A64" w:rsidP="00C76A6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Robert Clerk of Lincoln(q.v.) and Robert </w:t>
      </w:r>
      <w:proofErr w:type="spellStart"/>
      <w:r>
        <w:rPr>
          <w:rFonts w:cs="Times New Roman"/>
          <w:szCs w:val="24"/>
          <w:lang w:val="en-GB"/>
        </w:rPr>
        <w:t>Dyghton</w:t>
      </w:r>
      <w:proofErr w:type="spellEnd"/>
      <w:r>
        <w:rPr>
          <w:rFonts w:cs="Times New Roman"/>
          <w:szCs w:val="24"/>
          <w:lang w:val="en-GB"/>
        </w:rPr>
        <w:t xml:space="preserve"> of London(q.v.).   (ibid.)</w:t>
      </w:r>
    </w:p>
    <w:p w14:paraId="64582C49" w14:textId="77777777" w:rsidR="00C76A64" w:rsidRDefault="00C76A64" w:rsidP="00C76A64">
      <w:pPr>
        <w:pStyle w:val="NoSpacing"/>
        <w:jc w:val="both"/>
        <w:rPr>
          <w:rFonts w:cs="Times New Roman"/>
          <w:szCs w:val="24"/>
          <w:lang w:val="en-GB"/>
        </w:rPr>
      </w:pPr>
    </w:p>
    <w:p w14:paraId="25A7D951" w14:textId="77777777" w:rsidR="00C76A64" w:rsidRDefault="00C76A64" w:rsidP="00C76A64">
      <w:pPr>
        <w:pStyle w:val="NoSpacing"/>
        <w:jc w:val="both"/>
        <w:rPr>
          <w:rFonts w:cs="Times New Roman"/>
          <w:szCs w:val="24"/>
          <w:lang w:val="en-GB"/>
        </w:rPr>
      </w:pPr>
    </w:p>
    <w:p w14:paraId="3348C860" w14:textId="77777777" w:rsidR="00C76A64" w:rsidRDefault="00C76A64" w:rsidP="00C76A64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6 February 2024</w:t>
      </w:r>
    </w:p>
    <w:p w14:paraId="013308E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84317" w14:textId="77777777" w:rsidR="00C76A64" w:rsidRDefault="00C76A64" w:rsidP="009139A6">
      <w:r>
        <w:separator/>
      </w:r>
    </w:p>
  </w:endnote>
  <w:endnote w:type="continuationSeparator" w:id="0">
    <w:p w14:paraId="1FAFBABD" w14:textId="77777777" w:rsidR="00C76A64" w:rsidRDefault="00C76A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555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DF2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034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2AB22" w14:textId="77777777" w:rsidR="00C76A64" w:rsidRDefault="00C76A64" w:rsidP="009139A6">
      <w:r>
        <w:separator/>
      </w:r>
    </w:p>
  </w:footnote>
  <w:footnote w:type="continuationSeparator" w:id="0">
    <w:p w14:paraId="7059F824" w14:textId="77777777" w:rsidR="00C76A64" w:rsidRDefault="00C76A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650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8E1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F4A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6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76A64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E0BDF"/>
  <w15:chartTrackingRefBased/>
  <w15:docId w15:val="{989429EE-8E89-4B45-AB3B-0E29B9B52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76A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895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2024-02-18T21:59:00Z</dcterms:created>
  <dcterms:modified xsi:type="dcterms:W3CDTF">2024-02-18T22:00:00Z</dcterms:modified>
</cp:coreProperties>
</file>