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70218" w14:textId="77777777" w:rsidR="00BA4938" w:rsidRDefault="00BA4938" w:rsidP="00BA493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Edmund CLERKE (alias DYER)</w:t>
      </w:r>
      <w:r>
        <w:rPr>
          <w:rFonts w:ascii="Times New Roman" w:hAnsi="Times New Roman" w:cs="Times New Roman"/>
          <w:lang w:val="en-US"/>
        </w:rPr>
        <w:t xml:space="preserve">       (fl.1483)</w:t>
      </w:r>
    </w:p>
    <w:p w14:paraId="11981808" w14:textId="77777777" w:rsidR="00BA4938" w:rsidRDefault="00BA4938" w:rsidP="00BA493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Amersham, Buckinghamshire. Dyer.</w:t>
      </w:r>
    </w:p>
    <w:p w14:paraId="12DE9F0F" w14:textId="77777777" w:rsidR="00BA4938" w:rsidRDefault="00BA4938" w:rsidP="00BA4938">
      <w:pPr>
        <w:pStyle w:val="NoSpacing"/>
        <w:rPr>
          <w:rFonts w:ascii="Times New Roman" w:hAnsi="Times New Roman" w:cs="Times New Roman"/>
          <w:lang w:val="en-US"/>
        </w:rPr>
      </w:pPr>
    </w:p>
    <w:p w14:paraId="0188C61D" w14:textId="77777777" w:rsidR="00BA4938" w:rsidRDefault="00BA4938" w:rsidP="00BA4938">
      <w:pPr>
        <w:pStyle w:val="NoSpacing"/>
        <w:rPr>
          <w:rFonts w:ascii="Times New Roman" w:hAnsi="Times New Roman" w:cs="Times New Roman"/>
          <w:lang w:val="en-US"/>
        </w:rPr>
      </w:pPr>
    </w:p>
    <w:p w14:paraId="7724FAD5" w14:textId="77777777" w:rsidR="00BA4938" w:rsidRDefault="00BA4938" w:rsidP="00BA493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1483</w:t>
      </w:r>
      <w:r>
        <w:rPr>
          <w:rFonts w:ascii="Times New Roman" w:hAnsi="Times New Roman" w:cs="Times New Roman"/>
          <w:lang w:val="en-US"/>
        </w:rPr>
        <w:tab/>
        <w:t>The King indicted him for felony and trespass.</w:t>
      </w:r>
    </w:p>
    <w:p w14:paraId="60B7B557" w14:textId="77777777" w:rsidR="00BA4938" w:rsidRDefault="00BA4938" w:rsidP="00BA493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AC30FA">
          <w:rPr>
            <w:rStyle w:val="Hyperlink"/>
            <w:rFonts w:ascii="Times New Roman" w:hAnsi="Times New Roman" w:cs="Times New Roman"/>
            <w:lang w:val="en-US"/>
          </w:rPr>
          <w:t>https://waalt.uh.edu/index.php/KB27/885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2B4A8A5" w14:textId="77777777" w:rsidR="00BA4938" w:rsidRDefault="00BA4938" w:rsidP="00BA4938">
      <w:pPr>
        <w:pStyle w:val="NoSpacing"/>
        <w:rPr>
          <w:rFonts w:ascii="Times New Roman" w:hAnsi="Times New Roman" w:cs="Times New Roman"/>
          <w:lang w:val="en-US"/>
        </w:rPr>
      </w:pPr>
    </w:p>
    <w:p w14:paraId="67B673D7" w14:textId="77777777" w:rsidR="00BA4938" w:rsidRDefault="00BA4938" w:rsidP="00BA4938">
      <w:pPr>
        <w:pStyle w:val="NoSpacing"/>
        <w:rPr>
          <w:rFonts w:ascii="Times New Roman" w:hAnsi="Times New Roman" w:cs="Times New Roman"/>
          <w:lang w:val="en-US"/>
        </w:rPr>
      </w:pPr>
    </w:p>
    <w:p w14:paraId="5D86FE42" w14:textId="77777777" w:rsidR="00BA4938" w:rsidRDefault="00BA4938" w:rsidP="00BA493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 March 2026</w:t>
      </w:r>
    </w:p>
    <w:p w14:paraId="690E65C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2B189" w14:textId="77777777" w:rsidR="00B5322F" w:rsidRDefault="00B5322F" w:rsidP="00086E2C">
      <w:pPr>
        <w:spacing w:after="0" w:line="240" w:lineRule="auto"/>
      </w:pPr>
      <w:r>
        <w:separator/>
      </w:r>
    </w:p>
  </w:endnote>
  <w:endnote w:type="continuationSeparator" w:id="0">
    <w:p w14:paraId="3D98AEB3" w14:textId="77777777" w:rsidR="00B5322F" w:rsidRDefault="00B5322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C024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8363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0B95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88B95" w14:textId="77777777" w:rsidR="00B5322F" w:rsidRDefault="00B5322F" w:rsidP="00086E2C">
      <w:pPr>
        <w:spacing w:after="0" w:line="240" w:lineRule="auto"/>
      </w:pPr>
      <w:r>
        <w:separator/>
      </w:r>
    </w:p>
  </w:footnote>
  <w:footnote w:type="continuationSeparator" w:id="0">
    <w:p w14:paraId="3B5423AF" w14:textId="77777777" w:rsidR="00B5322F" w:rsidRDefault="00B5322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AC1A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B192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6011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938"/>
    <w:rsid w:val="00086E2C"/>
    <w:rsid w:val="000A2E7A"/>
    <w:rsid w:val="001D1CE2"/>
    <w:rsid w:val="002244B7"/>
    <w:rsid w:val="00314D94"/>
    <w:rsid w:val="00617568"/>
    <w:rsid w:val="006E68FA"/>
    <w:rsid w:val="00B5322F"/>
    <w:rsid w:val="00BA493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03559"/>
  <w15:chartTrackingRefBased/>
  <w15:docId w15:val="{96365F5F-A844-46D0-8CF4-BD1AD7E71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A493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A493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34</Words>
  <Characters>218</Characters>
  <Application>Microsoft Office Word</Application>
  <DocSecurity>0</DocSecurity>
  <Lines>13</Lines>
  <Paragraphs>7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2026-03-27T21:53:00Z</dcterms:created>
  <dcterms:modified xsi:type="dcterms:W3CDTF">2026-03-27T21:53:00Z</dcterms:modified>
</cp:coreProperties>
</file>