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9498F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4087E0F2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D7044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8BE10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A805216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57DA13DF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931D8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A1186" w14:textId="77777777" w:rsidR="00F43693" w:rsidRDefault="00F43693" w:rsidP="00F43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71E56F4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30111" w14:textId="77777777" w:rsidR="00F43693" w:rsidRDefault="00F43693" w:rsidP="009139A6">
      <w:r>
        <w:separator/>
      </w:r>
    </w:p>
  </w:endnote>
  <w:endnote w:type="continuationSeparator" w:id="0">
    <w:p w14:paraId="4CB64A84" w14:textId="77777777" w:rsidR="00F43693" w:rsidRDefault="00F436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EF4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5E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7A7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A4319" w14:textId="77777777" w:rsidR="00F43693" w:rsidRDefault="00F43693" w:rsidP="009139A6">
      <w:r>
        <w:separator/>
      </w:r>
    </w:p>
  </w:footnote>
  <w:footnote w:type="continuationSeparator" w:id="0">
    <w:p w14:paraId="188A5A5A" w14:textId="77777777" w:rsidR="00F43693" w:rsidRDefault="00F436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E1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FD1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6B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9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369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4755B"/>
  <w15:chartTrackingRefBased/>
  <w15:docId w15:val="{974BD9C0-08FD-4EF8-B892-E9F2D448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2022-04-09T19:24:00Z</dcterms:created>
  <dcterms:modified xsi:type="dcterms:W3CDTF">2022-04-09T19:24:00Z</dcterms:modified>
</cp:coreProperties>
</file>