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5D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145D" w:rsidRPr="004963E3" w:rsidRDefault="007E145D" w:rsidP="007E14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p w:rsidR="006B2F86" w:rsidRPr="007E145D" w:rsidRDefault="007E14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E14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5D" w:rsidRDefault="007E145D" w:rsidP="00E71FC3">
      <w:pPr>
        <w:spacing w:after="0" w:line="240" w:lineRule="auto"/>
      </w:pPr>
      <w:r>
        <w:separator/>
      </w:r>
    </w:p>
  </w:endnote>
  <w:endnote w:type="continuationSeparator" w:id="0">
    <w:p w:rsidR="007E145D" w:rsidRDefault="007E14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5D" w:rsidRDefault="007E145D" w:rsidP="00E71FC3">
      <w:pPr>
        <w:spacing w:after="0" w:line="240" w:lineRule="auto"/>
      </w:pPr>
      <w:r>
        <w:separator/>
      </w:r>
    </w:p>
  </w:footnote>
  <w:footnote w:type="continuationSeparator" w:id="0">
    <w:p w:rsidR="007E145D" w:rsidRDefault="007E14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5D"/>
    <w:rsid w:val="007E145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E338A"/>
  <w15:chartTrackingRefBased/>
  <w15:docId w15:val="{AA3384EE-4BAB-4255-9FC6-AE583EDE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2016-03-03T19:18:00Z</dcterms:created>
  <dcterms:modified xsi:type="dcterms:W3CDTF">2016-03-03T19:19:00Z</dcterms:modified>
</cp:coreProperties>
</file>