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B7319" w14:textId="7D3DEA53" w:rsidR="006B2F86" w:rsidRDefault="00DC01C3" w:rsidP="00E71FC3">
      <w:pPr>
        <w:pStyle w:val="NoSpacing"/>
      </w:pPr>
      <w:r>
        <w:rPr>
          <w:u w:val="single"/>
        </w:rPr>
        <w:t>William CLERK</w:t>
      </w:r>
      <w:r>
        <w:t xml:space="preserve">    </w:t>
      </w:r>
      <w:proofErr w:type="gramStart"/>
      <w:r>
        <w:t xml:space="preserve">   (</w:t>
      </w:r>
      <w:proofErr w:type="gramEnd"/>
      <w:r>
        <w:t>fl.1414)</w:t>
      </w:r>
    </w:p>
    <w:p w14:paraId="4B536CBC" w14:textId="5784353F" w:rsidR="00DC01C3" w:rsidRDefault="00DC01C3" w:rsidP="00E71FC3">
      <w:pPr>
        <w:pStyle w:val="NoSpacing"/>
      </w:pPr>
      <w:r>
        <w:t>of the diocese of Exeter.</w:t>
      </w:r>
    </w:p>
    <w:p w14:paraId="05FB8C54" w14:textId="1E432F36" w:rsidR="00DC01C3" w:rsidRDefault="00DC01C3" w:rsidP="00E71FC3">
      <w:pPr>
        <w:pStyle w:val="NoSpacing"/>
      </w:pPr>
    </w:p>
    <w:p w14:paraId="1276E30B" w14:textId="75F0C7DA" w:rsidR="00DC01C3" w:rsidRDefault="00DC01C3" w:rsidP="00E71FC3">
      <w:pPr>
        <w:pStyle w:val="NoSpacing"/>
      </w:pPr>
    </w:p>
    <w:p w14:paraId="312FF281" w14:textId="05B8649B" w:rsidR="00DC01C3" w:rsidRDefault="00DC01C3" w:rsidP="00E71FC3">
      <w:pPr>
        <w:pStyle w:val="NoSpacing"/>
      </w:pPr>
      <w:r>
        <w:t>12 Sep.1414</w:t>
      </w:r>
      <w:r>
        <w:tab/>
        <w:t>He was ordained to his first tonsure in Holsworthy, Devon.</w:t>
      </w:r>
    </w:p>
    <w:p w14:paraId="0DF83354" w14:textId="514C969D" w:rsidR="00DC01C3" w:rsidRDefault="00DC01C3" w:rsidP="00E71FC3">
      <w:pPr>
        <w:pStyle w:val="NoSpacing"/>
      </w:pPr>
      <w:r>
        <w:tab/>
      </w:r>
      <w:r>
        <w:tab/>
        <w:t>(“Stafford Register” pp.430 and 427)</w:t>
      </w:r>
    </w:p>
    <w:p w14:paraId="023AEAB8" w14:textId="294B349D" w:rsidR="00DC01C3" w:rsidRDefault="00DC01C3" w:rsidP="00E71FC3">
      <w:pPr>
        <w:pStyle w:val="NoSpacing"/>
      </w:pPr>
    </w:p>
    <w:p w14:paraId="452E457A" w14:textId="1B2C2D05" w:rsidR="00DC01C3" w:rsidRDefault="00DC01C3" w:rsidP="00E71FC3">
      <w:pPr>
        <w:pStyle w:val="NoSpacing"/>
      </w:pPr>
    </w:p>
    <w:p w14:paraId="08C7C82D" w14:textId="2982D871" w:rsidR="00DC01C3" w:rsidRPr="00DC01C3" w:rsidRDefault="00DC01C3" w:rsidP="00E71FC3">
      <w:pPr>
        <w:pStyle w:val="NoSpacing"/>
      </w:pPr>
      <w:r>
        <w:t>16 March 2019</w:t>
      </w:r>
      <w:bookmarkStart w:id="0" w:name="_GoBack"/>
      <w:bookmarkEnd w:id="0"/>
    </w:p>
    <w:sectPr w:rsidR="00DC01C3" w:rsidRPr="00DC01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A26A4" w14:textId="77777777" w:rsidR="00DC01C3" w:rsidRDefault="00DC01C3" w:rsidP="00E71FC3">
      <w:pPr>
        <w:spacing w:after="0" w:line="240" w:lineRule="auto"/>
      </w:pPr>
      <w:r>
        <w:separator/>
      </w:r>
    </w:p>
  </w:endnote>
  <w:endnote w:type="continuationSeparator" w:id="0">
    <w:p w14:paraId="71ED4DAE" w14:textId="77777777" w:rsidR="00DC01C3" w:rsidRDefault="00DC01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DF64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213E4" w14:textId="77777777" w:rsidR="00DC01C3" w:rsidRDefault="00DC01C3" w:rsidP="00E71FC3">
      <w:pPr>
        <w:spacing w:after="0" w:line="240" w:lineRule="auto"/>
      </w:pPr>
      <w:r>
        <w:separator/>
      </w:r>
    </w:p>
  </w:footnote>
  <w:footnote w:type="continuationSeparator" w:id="0">
    <w:p w14:paraId="4D335573" w14:textId="77777777" w:rsidR="00DC01C3" w:rsidRDefault="00DC01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1C3"/>
    <w:rsid w:val="001A7C09"/>
    <w:rsid w:val="00577BD5"/>
    <w:rsid w:val="00656CBA"/>
    <w:rsid w:val="006A1F77"/>
    <w:rsid w:val="00733BE7"/>
    <w:rsid w:val="00AB52E8"/>
    <w:rsid w:val="00B16D3F"/>
    <w:rsid w:val="00BB41AC"/>
    <w:rsid w:val="00DC01C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62BE3"/>
  <w15:chartTrackingRefBased/>
  <w15:docId w15:val="{1E78449B-8722-4E09-AFA0-C2FB0B77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2019-03-16T21:46:00Z</dcterms:created>
  <dcterms:modified xsi:type="dcterms:W3CDTF">2019-03-16T21:49:00Z</dcterms:modified>
</cp:coreProperties>
</file>