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15D13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CLERK</w:t>
      </w:r>
      <w:r>
        <w:rPr>
          <w:rFonts w:ascii="Times New Roman" w:hAnsi="Times New Roman" w:cs="Times New Roman"/>
          <w:lang w:val="en-US"/>
        </w:rPr>
        <w:t xml:space="preserve">        (fl.1485)</w:t>
      </w:r>
    </w:p>
    <w:p w14:paraId="0FDC7CCB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Warwick. Chaplain.</w:t>
      </w:r>
    </w:p>
    <w:p w14:paraId="18AC37E3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</w:p>
    <w:p w14:paraId="21E8C586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</w:p>
    <w:p w14:paraId="79EE7926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1485</w:t>
      </w:r>
      <w:r>
        <w:rPr>
          <w:rFonts w:ascii="Times New Roman" w:hAnsi="Times New Roman" w:cs="Times New Roman"/>
          <w:lang w:val="en-US"/>
        </w:rPr>
        <w:tab/>
        <w:t xml:space="preserve">Roger Bykley(q.v.) brought an appeal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robbery against him and 13 others.</w:t>
      </w:r>
    </w:p>
    <w:p w14:paraId="4CAA8DFB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763D3">
          <w:rPr>
            <w:rStyle w:val="Hyperlink"/>
            <w:rFonts w:ascii="Times New Roman" w:hAnsi="Times New Roman" w:cs="Times New Roman"/>
            <w:lang w:val="en-US"/>
          </w:rPr>
          <w:t>https://waalt.uh.edu/index.php/KB27/895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615B4AB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</w:p>
    <w:p w14:paraId="49C0DFD5" w14:textId="77777777" w:rsidR="000465EC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</w:p>
    <w:p w14:paraId="0757D4CF" w14:textId="77777777" w:rsidR="000465EC" w:rsidRPr="00AC71EB" w:rsidRDefault="000465EC" w:rsidP="000465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April 2026</w:t>
      </w:r>
    </w:p>
    <w:p w14:paraId="0C377CA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E388F" w14:textId="77777777" w:rsidR="007E3100" w:rsidRDefault="007E3100" w:rsidP="00086E2C">
      <w:pPr>
        <w:spacing w:after="0" w:line="240" w:lineRule="auto"/>
      </w:pPr>
      <w:r>
        <w:separator/>
      </w:r>
    </w:p>
  </w:endnote>
  <w:endnote w:type="continuationSeparator" w:id="0">
    <w:p w14:paraId="303B26AC" w14:textId="77777777" w:rsidR="007E3100" w:rsidRDefault="007E310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98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2A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8DC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219EF" w14:textId="77777777" w:rsidR="007E3100" w:rsidRDefault="007E3100" w:rsidP="00086E2C">
      <w:pPr>
        <w:spacing w:after="0" w:line="240" w:lineRule="auto"/>
      </w:pPr>
      <w:r>
        <w:separator/>
      </w:r>
    </w:p>
  </w:footnote>
  <w:footnote w:type="continuationSeparator" w:id="0">
    <w:p w14:paraId="74B08B06" w14:textId="77777777" w:rsidR="007E3100" w:rsidRDefault="007E310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3C2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0CB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D859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EC"/>
    <w:rsid w:val="000465EC"/>
    <w:rsid w:val="00086E2C"/>
    <w:rsid w:val="000A2E7A"/>
    <w:rsid w:val="002244B7"/>
    <w:rsid w:val="00314D94"/>
    <w:rsid w:val="00617568"/>
    <w:rsid w:val="006E68FA"/>
    <w:rsid w:val="007E3100"/>
    <w:rsid w:val="00987E4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F74C"/>
  <w15:chartTrackingRefBased/>
  <w15:docId w15:val="{ADDAB853-E04A-4F2E-909F-409F774B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65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65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220</Characters>
  <Application>Microsoft Office Word</Application>
  <DocSecurity>0</DocSecurity>
  <Lines>10</Lines>
  <Paragraphs>6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2026-04-01T23:32:00Z</dcterms:created>
  <dcterms:modified xsi:type="dcterms:W3CDTF">2026-04-01T23:33:00Z</dcterms:modified>
</cp:coreProperties>
</file>