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06535" w14:textId="77777777" w:rsidR="00F54E8A" w:rsidRPr="0047582A" w:rsidRDefault="00F54E8A" w:rsidP="00F54E8A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 xml:space="preserve">William CLERK (alias </w:t>
      </w:r>
      <w:proofErr w:type="gramStart"/>
      <w:r w:rsidRPr="0047582A">
        <w:rPr>
          <w:rStyle w:val="s1"/>
          <w:u w:val="single"/>
        </w:rPr>
        <w:t>ROPER)</w:t>
      </w:r>
      <w:r w:rsidRPr="0047582A">
        <w:rPr>
          <w:rStyle w:val="s1"/>
        </w:rPr>
        <w:t xml:space="preserve">   </w:t>
      </w:r>
      <w:proofErr w:type="gramEnd"/>
      <w:r w:rsidRPr="0047582A">
        <w:rPr>
          <w:rStyle w:val="s1"/>
        </w:rPr>
        <w:t xml:space="preserve">   (fl.1509)</w:t>
      </w:r>
    </w:p>
    <w:p w14:paraId="4F478C94" w14:textId="77777777" w:rsidR="00F54E8A" w:rsidRPr="0047582A" w:rsidRDefault="00F54E8A" w:rsidP="00F54E8A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 xml:space="preserve">of </w:t>
      </w:r>
      <w:proofErr w:type="spellStart"/>
      <w:r w:rsidRPr="0047582A">
        <w:rPr>
          <w:rStyle w:val="s1"/>
        </w:rPr>
        <w:t>Tittleshall</w:t>
      </w:r>
      <w:proofErr w:type="spellEnd"/>
      <w:r w:rsidRPr="0047582A">
        <w:rPr>
          <w:rStyle w:val="s1"/>
        </w:rPr>
        <w:t>, Norfolk.</w:t>
      </w:r>
    </w:p>
    <w:p w14:paraId="06E8D9F1" w14:textId="77777777" w:rsidR="00F54E8A" w:rsidRPr="0047582A" w:rsidRDefault="00F54E8A" w:rsidP="00F54E8A">
      <w:pPr>
        <w:pStyle w:val="NoSpacing"/>
        <w:tabs>
          <w:tab w:val="left" w:pos="720"/>
        </w:tabs>
        <w:rPr>
          <w:rStyle w:val="s1"/>
        </w:rPr>
      </w:pPr>
    </w:p>
    <w:p w14:paraId="2DFDB3AA" w14:textId="77777777" w:rsidR="00F54E8A" w:rsidRPr="0047582A" w:rsidRDefault="00F54E8A" w:rsidP="00F54E8A">
      <w:pPr>
        <w:pStyle w:val="NoSpacing"/>
        <w:tabs>
          <w:tab w:val="left" w:pos="720"/>
        </w:tabs>
        <w:rPr>
          <w:rStyle w:val="s1"/>
        </w:rPr>
      </w:pPr>
    </w:p>
    <w:p w14:paraId="78E254AD" w14:textId="77777777" w:rsidR="00F54E8A" w:rsidRPr="0047582A" w:rsidRDefault="00F54E8A" w:rsidP="00F54E8A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1509</w:t>
      </w:r>
      <w:r w:rsidRPr="0047582A">
        <w:rPr>
          <w:rStyle w:val="s1"/>
        </w:rPr>
        <w:tab/>
        <w:t>He made his Will.</w:t>
      </w:r>
    </w:p>
    <w:p w14:paraId="1DD75B79" w14:textId="77777777" w:rsidR="00F54E8A" w:rsidRPr="0047582A" w:rsidRDefault="00F54E8A" w:rsidP="00F54E8A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234)</w:t>
      </w:r>
    </w:p>
    <w:p w14:paraId="69DCF6B7" w14:textId="77777777" w:rsidR="00F54E8A" w:rsidRPr="0047582A" w:rsidRDefault="00F54E8A" w:rsidP="00F54E8A">
      <w:pPr>
        <w:pStyle w:val="NoSpacing"/>
        <w:tabs>
          <w:tab w:val="left" w:pos="720"/>
        </w:tabs>
        <w:rPr>
          <w:rStyle w:val="s1"/>
        </w:rPr>
      </w:pPr>
    </w:p>
    <w:p w14:paraId="5CF1A870" w14:textId="77777777" w:rsidR="00F54E8A" w:rsidRPr="0047582A" w:rsidRDefault="00F54E8A" w:rsidP="00F54E8A">
      <w:pPr>
        <w:pStyle w:val="NoSpacing"/>
        <w:tabs>
          <w:tab w:val="left" w:pos="720"/>
        </w:tabs>
        <w:rPr>
          <w:rStyle w:val="s1"/>
        </w:rPr>
      </w:pPr>
    </w:p>
    <w:p w14:paraId="3DD7C859" w14:textId="77777777" w:rsidR="00F54E8A" w:rsidRPr="0047582A" w:rsidRDefault="00F54E8A" w:rsidP="00F54E8A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3 September 2021</w:t>
      </w:r>
    </w:p>
    <w:p w14:paraId="38C3FC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2B352" w14:textId="77777777" w:rsidR="00F54E8A" w:rsidRDefault="00F54E8A" w:rsidP="009139A6">
      <w:r>
        <w:separator/>
      </w:r>
    </w:p>
  </w:endnote>
  <w:endnote w:type="continuationSeparator" w:id="0">
    <w:p w14:paraId="7AA17B9A" w14:textId="77777777" w:rsidR="00F54E8A" w:rsidRDefault="00F54E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56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D20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E11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B88A2" w14:textId="77777777" w:rsidR="00F54E8A" w:rsidRDefault="00F54E8A" w:rsidP="009139A6">
      <w:r>
        <w:separator/>
      </w:r>
    </w:p>
  </w:footnote>
  <w:footnote w:type="continuationSeparator" w:id="0">
    <w:p w14:paraId="717C7EBC" w14:textId="77777777" w:rsidR="00F54E8A" w:rsidRDefault="00F54E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14A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7F1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91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E8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265F2"/>
  <w15:chartTrackingRefBased/>
  <w15:docId w15:val="{ADCBD0F9-F7C8-4DE6-8EF4-FF95C1AF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4E8A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F54E8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2021-09-25T20:02:00Z</dcterms:created>
  <dcterms:modified xsi:type="dcterms:W3CDTF">2021-09-25T20:02:00Z</dcterms:modified>
</cp:coreProperties>
</file>