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   (fl.1418)</w:t>
      </w:r>
    </w:p>
    <w:p w:rsid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Risborough.</w:t>
      </w:r>
    </w:p>
    <w:p w:rsid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Sir Gilbert Talbot(q.v.).</w:t>
      </w:r>
    </w:p>
    <w:p w:rsid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21-313)</w:t>
      </w:r>
    </w:p>
    <w:p w:rsid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3420" w:rsidRPr="00D03420" w:rsidRDefault="00D0342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2016</w:t>
      </w:r>
      <w:bookmarkStart w:id="0" w:name="_GoBack"/>
      <w:bookmarkEnd w:id="0"/>
    </w:p>
    <w:sectPr w:rsidR="00D03420" w:rsidRPr="00D034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420" w:rsidRDefault="00D03420" w:rsidP="00E71FC3">
      <w:pPr>
        <w:spacing w:after="0" w:line="240" w:lineRule="auto"/>
      </w:pPr>
      <w:r>
        <w:separator/>
      </w:r>
    </w:p>
  </w:endnote>
  <w:endnote w:type="continuationSeparator" w:id="0">
    <w:p w:rsidR="00D03420" w:rsidRDefault="00D034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420" w:rsidRDefault="00D03420" w:rsidP="00E71FC3">
      <w:pPr>
        <w:spacing w:after="0" w:line="240" w:lineRule="auto"/>
      </w:pPr>
      <w:r>
        <w:separator/>
      </w:r>
    </w:p>
  </w:footnote>
  <w:footnote w:type="continuationSeparator" w:id="0">
    <w:p w:rsidR="00D03420" w:rsidRDefault="00D034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20"/>
    <w:rsid w:val="00AB52E8"/>
    <w:rsid w:val="00B16D3F"/>
    <w:rsid w:val="00D034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3BD68"/>
  <w15:chartTrackingRefBased/>
  <w15:docId w15:val="{70AB5611-D42C-4267-B329-C68A202D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2016-03-24T20:52:00Z</dcterms:created>
  <dcterms:modified xsi:type="dcterms:W3CDTF">2016-03-24T20:56:00Z</dcterms:modified>
</cp:coreProperties>
</file>