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61894" w14:textId="77777777" w:rsidR="00524C38" w:rsidRDefault="00524C38" w:rsidP="00524C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1CA9D64F" w14:textId="77777777" w:rsidR="00524C38" w:rsidRDefault="00524C38" w:rsidP="00524C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3A8F67F2" w14:textId="77777777" w:rsidR="00524C38" w:rsidRDefault="00524C38" w:rsidP="00524C38">
      <w:pPr>
        <w:pStyle w:val="NoSpacing"/>
        <w:rPr>
          <w:rFonts w:cs="Times New Roman"/>
          <w:szCs w:val="24"/>
        </w:rPr>
      </w:pPr>
    </w:p>
    <w:p w14:paraId="2A938130" w14:textId="77777777" w:rsidR="00524C38" w:rsidRDefault="00524C38" w:rsidP="00524C38">
      <w:pPr>
        <w:pStyle w:val="NoSpacing"/>
        <w:rPr>
          <w:rFonts w:cs="Times New Roman"/>
          <w:szCs w:val="24"/>
        </w:rPr>
      </w:pPr>
    </w:p>
    <w:p w14:paraId="77CFD2D8" w14:textId="77777777" w:rsidR="00524C38" w:rsidRDefault="00524C38" w:rsidP="00524C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>He took on an apprentice, William Brown(q.v.).</w:t>
      </w:r>
    </w:p>
    <w:p w14:paraId="7AD8A273" w14:textId="77777777" w:rsidR="00524C38" w:rsidRDefault="00524C38" w:rsidP="00524C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AE1FD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63DD0AE3" w14:textId="77777777" w:rsidR="00524C38" w:rsidRDefault="00524C38" w:rsidP="00524C38">
      <w:pPr>
        <w:pStyle w:val="NoSpacing"/>
        <w:rPr>
          <w:rFonts w:cs="Times New Roman"/>
          <w:szCs w:val="24"/>
        </w:rPr>
      </w:pPr>
    </w:p>
    <w:p w14:paraId="31F7A312" w14:textId="77777777" w:rsidR="00524C38" w:rsidRDefault="00524C38" w:rsidP="00524C38">
      <w:pPr>
        <w:pStyle w:val="NoSpacing"/>
        <w:rPr>
          <w:rFonts w:cs="Times New Roman"/>
          <w:szCs w:val="24"/>
        </w:rPr>
      </w:pPr>
    </w:p>
    <w:p w14:paraId="0437C601" w14:textId="77777777" w:rsidR="00524C38" w:rsidRDefault="00524C38" w:rsidP="00524C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375276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7B9354" w14:textId="77777777" w:rsidR="00524C38" w:rsidRDefault="00524C38" w:rsidP="009139A6">
      <w:r>
        <w:separator/>
      </w:r>
    </w:p>
  </w:endnote>
  <w:endnote w:type="continuationSeparator" w:id="0">
    <w:p w14:paraId="79A65EE0" w14:textId="77777777" w:rsidR="00524C38" w:rsidRDefault="00524C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5AF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D73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A69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5CF9A" w14:textId="77777777" w:rsidR="00524C38" w:rsidRDefault="00524C38" w:rsidP="009139A6">
      <w:r>
        <w:separator/>
      </w:r>
    </w:p>
  </w:footnote>
  <w:footnote w:type="continuationSeparator" w:id="0">
    <w:p w14:paraId="59F574C1" w14:textId="77777777" w:rsidR="00524C38" w:rsidRDefault="00524C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CCC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87F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6E8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38"/>
    <w:rsid w:val="000666E0"/>
    <w:rsid w:val="001C5947"/>
    <w:rsid w:val="002510B7"/>
    <w:rsid w:val="00270799"/>
    <w:rsid w:val="00524C3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3C52F"/>
  <w15:chartTrackingRefBased/>
  <w15:docId w15:val="{06AA9854-0B0D-4EB0-A106-AA8CC650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4C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2024-07-04T10:33:00Z</dcterms:created>
  <dcterms:modified xsi:type="dcterms:W3CDTF">2024-07-04T10:34:00Z</dcterms:modified>
</cp:coreProperties>
</file>