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96656" w14:textId="77777777" w:rsidR="002A7BCF" w:rsidRDefault="002A7BCF" w:rsidP="002A7B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d.1404-5)</w:t>
      </w:r>
    </w:p>
    <w:p w14:paraId="51E7B5F3" w14:textId="77777777" w:rsidR="002A7BCF" w:rsidRDefault="002A7BCF" w:rsidP="002A7B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13C1AC5" w14:textId="77777777" w:rsidR="002A7BCF" w:rsidRDefault="002A7BCF" w:rsidP="002A7BCF">
      <w:pPr>
        <w:rPr>
          <w:rFonts w:ascii="Times New Roman" w:hAnsi="Times New Roman" w:cs="Times New Roman"/>
          <w:sz w:val="24"/>
          <w:szCs w:val="24"/>
        </w:rPr>
      </w:pPr>
    </w:p>
    <w:p w14:paraId="39DBDC32" w14:textId="77777777" w:rsidR="002A7BCF" w:rsidRDefault="002A7BCF" w:rsidP="002A7BCF">
      <w:pPr>
        <w:rPr>
          <w:rFonts w:ascii="Times New Roman" w:hAnsi="Times New Roman" w:cs="Times New Roman"/>
          <w:sz w:val="24"/>
          <w:szCs w:val="24"/>
        </w:rPr>
      </w:pPr>
    </w:p>
    <w:p w14:paraId="429B41D5" w14:textId="77777777" w:rsidR="002A7BCF" w:rsidRDefault="002A7BCF" w:rsidP="002A7B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9394FC9" w14:textId="77777777" w:rsidR="002A7BCF" w:rsidRDefault="002A7BCF" w:rsidP="002A7BC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p.246)</w:t>
      </w:r>
    </w:p>
    <w:p w14:paraId="06B6AFD5" w14:textId="77777777" w:rsidR="002A7BCF" w:rsidRDefault="002A7BCF" w:rsidP="002A7B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Sep.1405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98441BE" w14:textId="77777777" w:rsidR="002A7BCF" w:rsidRDefault="002A7BCF" w:rsidP="002A7BCF">
      <w:pPr>
        <w:rPr>
          <w:rFonts w:ascii="Times New Roman" w:hAnsi="Times New Roman" w:cs="Times New Roman"/>
          <w:sz w:val="24"/>
          <w:szCs w:val="24"/>
        </w:rPr>
      </w:pPr>
    </w:p>
    <w:p w14:paraId="51DAD4D0" w14:textId="77777777" w:rsidR="002A7BCF" w:rsidRDefault="002A7BCF" w:rsidP="002A7BCF">
      <w:pPr>
        <w:rPr>
          <w:rFonts w:ascii="Times New Roman" w:hAnsi="Times New Roman" w:cs="Times New Roman"/>
          <w:sz w:val="24"/>
          <w:szCs w:val="24"/>
        </w:rPr>
      </w:pPr>
    </w:p>
    <w:p w14:paraId="532311A5" w14:textId="77777777" w:rsidR="002A7BCF" w:rsidRDefault="002A7BCF" w:rsidP="002A7B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December 2021</w:t>
      </w:r>
    </w:p>
    <w:p w14:paraId="6789AE0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93D53" w14:textId="77777777" w:rsidR="002A7BCF" w:rsidRDefault="002A7BCF" w:rsidP="009139A6">
      <w:r>
        <w:separator/>
      </w:r>
    </w:p>
  </w:endnote>
  <w:endnote w:type="continuationSeparator" w:id="0">
    <w:p w14:paraId="7C6C1426" w14:textId="77777777" w:rsidR="002A7BCF" w:rsidRDefault="002A7B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FA7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BAAF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CA2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73E82" w14:textId="77777777" w:rsidR="002A7BCF" w:rsidRDefault="002A7BCF" w:rsidP="009139A6">
      <w:r>
        <w:separator/>
      </w:r>
    </w:p>
  </w:footnote>
  <w:footnote w:type="continuationSeparator" w:id="0">
    <w:p w14:paraId="0C94C878" w14:textId="77777777" w:rsidR="002A7BCF" w:rsidRDefault="002A7B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A8B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B6B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BB0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BCF"/>
    <w:rsid w:val="000666E0"/>
    <w:rsid w:val="002510B7"/>
    <w:rsid w:val="002A7BC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21569"/>
  <w15:chartTrackingRefBased/>
  <w15:docId w15:val="{C2774C7F-473B-434F-BF6B-BF5CD91F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BC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2022-01-11T20:57:00Z</dcterms:created>
  <dcterms:modified xsi:type="dcterms:W3CDTF">2022-01-11T20:57:00Z</dcterms:modified>
</cp:coreProperties>
</file>