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9BFCD" w14:textId="77777777" w:rsidR="00F37B75" w:rsidRDefault="00F37B75" w:rsidP="00F37B75">
      <w:pPr>
        <w:pStyle w:val="NoSpacing"/>
      </w:pPr>
      <w:r>
        <w:rPr>
          <w:u w:val="single"/>
        </w:rPr>
        <w:t>William CLERK</w:t>
      </w:r>
      <w:r>
        <w:t xml:space="preserve">       (fl.1483)</w:t>
      </w:r>
    </w:p>
    <w:p w14:paraId="439FD817" w14:textId="77777777" w:rsidR="00F37B75" w:rsidRDefault="00F37B75" w:rsidP="00F37B75">
      <w:pPr>
        <w:pStyle w:val="NoSpacing"/>
      </w:pPr>
      <w:r>
        <w:t xml:space="preserve">of </w:t>
      </w:r>
      <w:proofErr w:type="spellStart"/>
      <w:r>
        <w:t>Leverton</w:t>
      </w:r>
      <w:proofErr w:type="spellEnd"/>
      <w:r>
        <w:t xml:space="preserve">, Lincolnshire. </w:t>
      </w:r>
    </w:p>
    <w:p w14:paraId="6631C22B" w14:textId="77777777" w:rsidR="00F37B75" w:rsidRDefault="00F37B75" w:rsidP="00F37B75">
      <w:pPr>
        <w:pStyle w:val="NoSpacing"/>
      </w:pPr>
    </w:p>
    <w:p w14:paraId="1DF2E755" w14:textId="77777777" w:rsidR="00F37B75" w:rsidRDefault="00F37B75" w:rsidP="00F37B75">
      <w:pPr>
        <w:pStyle w:val="NoSpacing"/>
      </w:pPr>
    </w:p>
    <w:p w14:paraId="0AA15716" w14:textId="77777777" w:rsidR="00F37B75" w:rsidRDefault="00F37B75" w:rsidP="00F37B75">
      <w:pPr>
        <w:pStyle w:val="NoSpacing"/>
      </w:pPr>
      <w:r>
        <w:tab/>
        <w:t>1483</w:t>
      </w:r>
      <w:r>
        <w:tab/>
        <w:t xml:space="preserve">William Derby(q.v.) and Thomas </w:t>
      </w:r>
      <w:proofErr w:type="spellStart"/>
      <w:r>
        <w:t>Kyme</w:t>
      </w:r>
      <w:proofErr w:type="spellEnd"/>
      <w:r>
        <w:t>, junior(q.v.), brought a plaint of</w:t>
      </w:r>
    </w:p>
    <w:p w14:paraId="6A96AB1A" w14:textId="77777777" w:rsidR="00F37B75" w:rsidRDefault="00F37B75" w:rsidP="00F37B75">
      <w:pPr>
        <w:pStyle w:val="NoSpacing"/>
      </w:pPr>
      <w:r>
        <w:tab/>
      </w:r>
      <w:r>
        <w:tab/>
        <w:t>trespass against him.</w:t>
      </w:r>
    </w:p>
    <w:p w14:paraId="312EE28E" w14:textId="77777777" w:rsidR="00F37B75" w:rsidRDefault="00F37B75" w:rsidP="00F37B75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6EB640D1" w14:textId="77777777" w:rsidR="00F37B75" w:rsidRDefault="00F37B75" w:rsidP="00F37B75">
      <w:pPr>
        <w:pStyle w:val="NoSpacing"/>
      </w:pPr>
    </w:p>
    <w:p w14:paraId="60E18CF5" w14:textId="77777777" w:rsidR="00F37B75" w:rsidRDefault="00F37B75" w:rsidP="00F37B75">
      <w:pPr>
        <w:pStyle w:val="NoSpacing"/>
      </w:pPr>
    </w:p>
    <w:p w14:paraId="47E976BC" w14:textId="77777777" w:rsidR="00F37B75" w:rsidRDefault="00F37B75" w:rsidP="00F37B75">
      <w:pPr>
        <w:pStyle w:val="NoSpacing"/>
      </w:pPr>
      <w:r>
        <w:t>21 December 2019</w:t>
      </w:r>
    </w:p>
    <w:p w14:paraId="786650E3" w14:textId="77777777" w:rsidR="006B2F86" w:rsidRPr="00E71FC3" w:rsidRDefault="00F37B7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D419AB" w14:textId="77777777" w:rsidR="00F37B75" w:rsidRDefault="00F37B75" w:rsidP="00E71FC3">
      <w:pPr>
        <w:spacing w:after="0" w:line="240" w:lineRule="auto"/>
      </w:pPr>
      <w:r>
        <w:separator/>
      </w:r>
    </w:p>
  </w:endnote>
  <w:endnote w:type="continuationSeparator" w:id="0">
    <w:p w14:paraId="41281539" w14:textId="77777777" w:rsidR="00F37B75" w:rsidRDefault="00F37B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5CF8B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39FFFE" w14:textId="77777777" w:rsidR="00F37B75" w:rsidRDefault="00F37B75" w:rsidP="00E71FC3">
      <w:pPr>
        <w:spacing w:after="0" w:line="240" w:lineRule="auto"/>
      </w:pPr>
      <w:r>
        <w:separator/>
      </w:r>
    </w:p>
  </w:footnote>
  <w:footnote w:type="continuationSeparator" w:id="0">
    <w:p w14:paraId="0B5EBC30" w14:textId="77777777" w:rsidR="00F37B75" w:rsidRDefault="00F37B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B7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3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00542"/>
  <w15:chartTrackingRefBased/>
  <w15:docId w15:val="{A50AB675-78A2-47E8-B18B-787487800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37B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2020-01-18T17:41:00Z</dcterms:created>
  <dcterms:modified xsi:type="dcterms:W3CDTF">2020-01-18T17:41:00Z</dcterms:modified>
</cp:coreProperties>
</file>