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C6AE82" w14:textId="77777777" w:rsidR="00052453" w:rsidRDefault="00052453" w:rsidP="00052453">
      <w:pPr>
        <w:pStyle w:val="NoSpacing"/>
      </w:pPr>
      <w:r>
        <w:rPr>
          <w:u w:val="single"/>
        </w:rPr>
        <w:t>William CLERK</w:t>
      </w:r>
      <w:r>
        <w:t xml:space="preserve">      </w:t>
      </w:r>
      <w:proofErr w:type="gramStart"/>
      <w:r>
        <w:t xml:space="preserve">   (</w:t>
      </w:r>
      <w:proofErr w:type="gramEnd"/>
      <w:r>
        <w:t>fl.1489-90)</w:t>
      </w:r>
    </w:p>
    <w:p w14:paraId="63218F42" w14:textId="77777777" w:rsidR="00052453" w:rsidRDefault="00052453" w:rsidP="00052453">
      <w:pPr>
        <w:pStyle w:val="NoSpacing"/>
      </w:pPr>
      <w:r>
        <w:t>of Leicester. Plumber.</w:t>
      </w:r>
    </w:p>
    <w:p w14:paraId="1981D5AF" w14:textId="77777777" w:rsidR="00052453" w:rsidRDefault="00052453" w:rsidP="00052453">
      <w:pPr>
        <w:pStyle w:val="NoSpacing"/>
      </w:pPr>
    </w:p>
    <w:p w14:paraId="24EF53F9" w14:textId="77777777" w:rsidR="00052453" w:rsidRDefault="00052453" w:rsidP="00052453">
      <w:pPr>
        <w:pStyle w:val="NoSpacing"/>
      </w:pPr>
    </w:p>
    <w:p w14:paraId="0C75302E" w14:textId="77777777" w:rsidR="00052453" w:rsidRDefault="00052453" w:rsidP="00052453">
      <w:pPr>
        <w:pStyle w:val="NoSpacing"/>
      </w:pPr>
      <w:r>
        <w:t xml:space="preserve">       1489-90</w:t>
      </w:r>
      <w:r>
        <w:tab/>
        <w:t>He entered the Merchant gild.</w:t>
      </w:r>
    </w:p>
    <w:p w14:paraId="06C61B72" w14:textId="77777777" w:rsidR="00052453" w:rsidRDefault="00052453" w:rsidP="00052453">
      <w:pPr>
        <w:pStyle w:val="NoSpacing"/>
      </w:pPr>
      <w:r>
        <w:tab/>
      </w:r>
      <w:r>
        <w:tab/>
        <w:t>(“Records of the Borough of Leicester” edited by Mary Bateson, published by</w:t>
      </w:r>
    </w:p>
    <w:p w14:paraId="7917A9DF" w14:textId="77777777" w:rsidR="00052453" w:rsidRDefault="00052453" w:rsidP="00052453">
      <w:pPr>
        <w:pStyle w:val="NoSpacing"/>
        <w:ind w:left="720" w:firstLine="720"/>
      </w:pPr>
      <w:proofErr w:type="spellStart"/>
      <w:r>
        <w:t>C.</w:t>
      </w:r>
      <w:proofErr w:type="gramStart"/>
      <w:r>
        <w:t>J.Clay</w:t>
      </w:r>
      <w:proofErr w:type="spellEnd"/>
      <w:proofErr w:type="gramEnd"/>
      <w:r>
        <w:t xml:space="preserve"> and Sons, London, 1901, volume II p.465)</w:t>
      </w:r>
    </w:p>
    <w:p w14:paraId="1BDCB877" w14:textId="77777777" w:rsidR="00052453" w:rsidRDefault="00052453" w:rsidP="00052453">
      <w:pPr>
        <w:pStyle w:val="NoSpacing"/>
      </w:pPr>
    </w:p>
    <w:p w14:paraId="7D9D68CC" w14:textId="77777777" w:rsidR="00052453" w:rsidRDefault="00052453" w:rsidP="00052453">
      <w:pPr>
        <w:pStyle w:val="NoSpacing"/>
      </w:pPr>
    </w:p>
    <w:p w14:paraId="1ACA4376" w14:textId="77777777" w:rsidR="00052453" w:rsidRDefault="00052453" w:rsidP="00052453">
      <w:pPr>
        <w:pStyle w:val="NoSpacing"/>
      </w:pPr>
      <w:r>
        <w:t>24 July 2024</w:t>
      </w:r>
    </w:p>
    <w:p w14:paraId="064802E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AD7C16" w14:textId="77777777" w:rsidR="00052453" w:rsidRDefault="00052453" w:rsidP="009139A6">
      <w:r>
        <w:separator/>
      </w:r>
    </w:p>
  </w:endnote>
  <w:endnote w:type="continuationSeparator" w:id="0">
    <w:p w14:paraId="467C15E4" w14:textId="77777777" w:rsidR="00052453" w:rsidRDefault="0005245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F44D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3A097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4FD82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E65EBE" w14:textId="77777777" w:rsidR="00052453" w:rsidRDefault="00052453" w:rsidP="009139A6">
      <w:r>
        <w:separator/>
      </w:r>
    </w:p>
  </w:footnote>
  <w:footnote w:type="continuationSeparator" w:id="0">
    <w:p w14:paraId="0EFD2B8B" w14:textId="77777777" w:rsidR="00052453" w:rsidRDefault="0005245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1647E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703A1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DBE40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453"/>
    <w:rsid w:val="00052453"/>
    <w:rsid w:val="000666E0"/>
    <w:rsid w:val="002510B7"/>
    <w:rsid w:val="002700C6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D639F"/>
  <w15:chartTrackingRefBased/>
  <w15:docId w15:val="{C2093704-026E-4CFF-BCFC-19026A471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2024-07-25T17:02:00Z</dcterms:created>
  <dcterms:modified xsi:type="dcterms:W3CDTF">2024-07-25T17:02:00Z</dcterms:modified>
</cp:coreProperties>
</file>