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0EBE" w14:textId="77777777" w:rsidR="00B027F9" w:rsidRDefault="00B027F9" w:rsidP="00B027F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     (fl.1483)</w:t>
      </w:r>
    </w:p>
    <w:p w14:paraId="56D55215" w14:textId="77777777" w:rsidR="00B027F9" w:rsidRDefault="00B027F9" w:rsidP="00B027F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Langham, Rutland. Chapman.</w:t>
      </w:r>
    </w:p>
    <w:p w14:paraId="50BADF46" w14:textId="77777777" w:rsidR="00B027F9" w:rsidRDefault="00B027F9" w:rsidP="00B027F9">
      <w:pPr>
        <w:pStyle w:val="NoSpacing"/>
        <w:jc w:val="both"/>
        <w:rPr>
          <w:rFonts w:cs="Times New Roman"/>
          <w:szCs w:val="24"/>
        </w:rPr>
      </w:pPr>
    </w:p>
    <w:p w14:paraId="2C145819" w14:textId="77777777" w:rsidR="00B027F9" w:rsidRDefault="00B027F9" w:rsidP="00B027F9">
      <w:pPr>
        <w:pStyle w:val="NoSpacing"/>
        <w:jc w:val="both"/>
        <w:rPr>
          <w:rFonts w:cs="Times New Roman"/>
          <w:szCs w:val="24"/>
        </w:rPr>
      </w:pPr>
    </w:p>
    <w:p w14:paraId="23847E7E" w14:textId="77777777" w:rsidR="00B027F9" w:rsidRDefault="00B027F9" w:rsidP="00B027F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Shyrshawe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2CF55F39" w14:textId="77777777" w:rsidR="00B027F9" w:rsidRDefault="00B027F9" w:rsidP="00B027F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C52D111" w14:textId="77777777" w:rsidR="00B027F9" w:rsidRDefault="00B027F9" w:rsidP="00B027F9">
      <w:pPr>
        <w:pStyle w:val="NoSpacing"/>
        <w:jc w:val="both"/>
        <w:rPr>
          <w:rFonts w:cs="Times New Roman"/>
          <w:szCs w:val="24"/>
        </w:rPr>
      </w:pPr>
    </w:p>
    <w:p w14:paraId="702B5E54" w14:textId="77777777" w:rsidR="00B027F9" w:rsidRDefault="00B027F9" w:rsidP="00B027F9">
      <w:pPr>
        <w:pStyle w:val="NoSpacing"/>
        <w:jc w:val="both"/>
        <w:rPr>
          <w:rFonts w:cs="Times New Roman"/>
          <w:szCs w:val="24"/>
        </w:rPr>
      </w:pPr>
    </w:p>
    <w:p w14:paraId="4ACE9E99" w14:textId="77777777" w:rsidR="00B027F9" w:rsidRDefault="00B027F9" w:rsidP="00B027F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March 2025</w:t>
      </w:r>
    </w:p>
    <w:p w14:paraId="0C0A99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08624" w14:textId="77777777" w:rsidR="00B027F9" w:rsidRDefault="00B027F9" w:rsidP="009139A6">
      <w:r>
        <w:separator/>
      </w:r>
    </w:p>
  </w:endnote>
  <w:endnote w:type="continuationSeparator" w:id="0">
    <w:p w14:paraId="1D9DB24F" w14:textId="77777777" w:rsidR="00B027F9" w:rsidRDefault="00B027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DC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1BC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59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D3E80" w14:textId="77777777" w:rsidR="00B027F9" w:rsidRDefault="00B027F9" w:rsidP="009139A6">
      <w:r>
        <w:separator/>
      </w:r>
    </w:p>
  </w:footnote>
  <w:footnote w:type="continuationSeparator" w:id="0">
    <w:p w14:paraId="08D6C015" w14:textId="77777777" w:rsidR="00B027F9" w:rsidRDefault="00B027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E4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D61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FC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F9"/>
    <w:rsid w:val="000666E0"/>
    <w:rsid w:val="000A2E7A"/>
    <w:rsid w:val="00190DFA"/>
    <w:rsid w:val="002510B7"/>
    <w:rsid w:val="00270799"/>
    <w:rsid w:val="00357E4A"/>
    <w:rsid w:val="005C130B"/>
    <w:rsid w:val="007D0A72"/>
    <w:rsid w:val="00826F5C"/>
    <w:rsid w:val="009139A6"/>
    <w:rsid w:val="009411C2"/>
    <w:rsid w:val="009448BB"/>
    <w:rsid w:val="00947624"/>
    <w:rsid w:val="00A3176C"/>
    <w:rsid w:val="00A47C87"/>
    <w:rsid w:val="00AE65F8"/>
    <w:rsid w:val="00B027F9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7FA55"/>
  <w15:chartTrackingRefBased/>
  <w15:docId w15:val="{6CE713EB-CEA8-479B-A655-24A3DFB8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02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2025-03-23T20:49:00Z</dcterms:created>
  <dcterms:modified xsi:type="dcterms:W3CDTF">2025-03-23T20:49:00Z</dcterms:modified>
</cp:coreProperties>
</file>