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34878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fl.1508)</w:t>
      </w:r>
    </w:p>
    <w:p w14:paraId="28DFD174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Eynsford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2D7308E9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29AE35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0CFFBF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8BC09B8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F4529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https://www.kentarchaeology.org.uk/Research/Libr/Wills/NameOrder/C.htm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0CDAEB0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B35D6C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13B6A7" w14:textId="77777777" w:rsidR="002D5DF2" w:rsidRDefault="002D5DF2" w:rsidP="002D5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August 2022</w:t>
      </w:r>
    </w:p>
    <w:p w14:paraId="6A5002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D5A05" w14:textId="77777777" w:rsidR="002D5DF2" w:rsidRDefault="002D5DF2" w:rsidP="009139A6">
      <w:r>
        <w:separator/>
      </w:r>
    </w:p>
  </w:endnote>
  <w:endnote w:type="continuationSeparator" w:id="0">
    <w:p w14:paraId="0D08EDEE" w14:textId="77777777" w:rsidR="002D5DF2" w:rsidRDefault="002D5D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A2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D77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0E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199E1" w14:textId="77777777" w:rsidR="002D5DF2" w:rsidRDefault="002D5DF2" w:rsidP="009139A6">
      <w:r>
        <w:separator/>
      </w:r>
    </w:p>
  </w:footnote>
  <w:footnote w:type="continuationSeparator" w:id="0">
    <w:p w14:paraId="0761236D" w14:textId="77777777" w:rsidR="002D5DF2" w:rsidRDefault="002D5D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F2E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42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FB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F2"/>
    <w:rsid w:val="000666E0"/>
    <w:rsid w:val="002510B7"/>
    <w:rsid w:val="002D5DF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B04E9"/>
  <w15:chartTrackingRefBased/>
  <w15:docId w15:val="{AB537502-197B-4B43-B0CC-76032BF0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5D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2022-10-04T19:51:00Z</dcterms:created>
  <dcterms:modified xsi:type="dcterms:W3CDTF">2022-10-04T19:52:00Z</dcterms:modified>
</cp:coreProperties>
</file>