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3E5" w:rsidRDefault="007973E5" w:rsidP="007973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973E5" w:rsidRDefault="007973E5" w:rsidP="007973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Yeoman.</w:t>
      </w:r>
    </w:p>
    <w:p w:rsidR="007973E5" w:rsidRDefault="007973E5" w:rsidP="007973E5">
      <w:pPr>
        <w:rPr>
          <w:rFonts w:ascii="Times New Roman" w:hAnsi="Times New Roman" w:cs="Times New Roman"/>
        </w:rPr>
      </w:pPr>
    </w:p>
    <w:p w:rsidR="007973E5" w:rsidRDefault="007973E5" w:rsidP="007973E5">
      <w:pPr>
        <w:rPr>
          <w:rFonts w:ascii="Times New Roman" w:hAnsi="Times New Roman" w:cs="Times New Roman"/>
        </w:rPr>
      </w:pPr>
    </w:p>
    <w:p w:rsidR="007973E5" w:rsidRDefault="007973E5" w:rsidP="007973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Coventry, Prior of Coventry(q.v.), brought a plaint of trespass and</w:t>
      </w:r>
    </w:p>
    <w:p w:rsidR="007973E5" w:rsidRDefault="007973E5" w:rsidP="007973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assault of a servant against him and ten others also from Coventry.</w:t>
      </w:r>
    </w:p>
    <w:p w:rsidR="007973E5" w:rsidRDefault="007973E5" w:rsidP="007973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973E5" w:rsidRDefault="007973E5" w:rsidP="007973E5">
      <w:pPr>
        <w:rPr>
          <w:rFonts w:ascii="Times New Roman" w:hAnsi="Times New Roman" w:cs="Times New Roman"/>
        </w:rPr>
      </w:pPr>
    </w:p>
    <w:p w:rsidR="007973E5" w:rsidRDefault="007973E5" w:rsidP="007973E5">
      <w:pPr>
        <w:rPr>
          <w:rFonts w:ascii="Times New Roman" w:hAnsi="Times New Roman" w:cs="Times New Roman"/>
        </w:rPr>
      </w:pPr>
    </w:p>
    <w:p w:rsidR="007973E5" w:rsidRDefault="007973E5" w:rsidP="007973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August 2017</w:t>
      </w:r>
    </w:p>
    <w:p w:rsidR="006B2F86" w:rsidRPr="00E71FC3" w:rsidRDefault="007973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3E5" w:rsidRDefault="007973E5" w:rsidP="00E71FC3">
      <w:r>
        <w:separator/>
      </w:r>
    </w:p>
  </w:endnote>
  <w:endnote w:type="continuationSeparator" w:id="0">
    <w:p w:rsidR="007973E5" w:rsidRDefault="007973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3E5" w:rsidRDefault="007973E5" w:rsidP="00E71FC3">
      <w:r>
        <w:separator/>
      </w:r>
    </w:p>
  </w:footnote>
  <w:footnote w:type="continuationSeparator" w:id="0">
    <w:p w:rsidR="007973E5" w:rsidRDefault="007973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E5"/>
    <w:rsid w:val="001A7C09"/>
    <w:rsid w:val="00577BD5"/>
    <w:rsid w:val="00656CBA"/>
    <w:rsid w:val="006A1F77"/>
    <w:rsid w:val="00733BE7"/>
    <w:rsid w:val="007973E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4069E-CF61-4CD4-8FB1-ADD11477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3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97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2017-08-12T18:48:00Z</dcterms:created>
  <dcterms:modified xsi:type="dcterms:W3CDTF">2017-08-12T18:49:00Z</dcterms:modified>
</cp:coreProperties>
</file>