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618DC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2504A0D7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3D9B27C1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0F42E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42CC1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0B25A9C1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3EEE0916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F5EC4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373E0" w14:textId="77777777" w:rsidR="009E3CE1" w:rsidRDefault="009E3CE1" w:rsidP="009E3C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2021</w:t>
      </w:r>
    </w:p>
    <w:p w14:paraId="0ECBEC1A" w14:textId="26C116B8" w:rsidR="00BA00AB" w:rsidRPr="009E3CE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E3C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84E56" w14:textId="77777777" w:rsidR="009E3CE1" w:rsidRDefault="009E3CE1" w:rsidP="009139A6">
      <w:r>
        <w:separator/>
      </w:r>
    </w:p>
  </w:endnote>
  <w:endnote w:type="continuationSeparator" w:id="0">
    <w:p w14:paraId="6F0C5776" w14:textId="77777777" w:rsidR="009E3CE1" w:rsidRDefault="009E3C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F80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D3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100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D56F2" w14:textId="77777777" w:rsidR="009E3CE1" w:rsidRDefault="009E3CE1" w:rsidP="009139A6">
      <w:r>
        <w:separator/>
      </w:r>
    </w:p>
  </w:footnote>
  <w:footnote w:type="continuationSeparator" w:id="0">
    <w:p w14:paraId="4A9FA138" w14:textId="77777777" w:rsidR="009E3CE1" w:rsidRDefault="009E3C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89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7F0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DB3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E1"/>
    <w:rsid w:val="000666E0"/>
    <w:rsid w:val="002510B7"/>
    <w:rsid w:val="005C130B"/>
    <w:rsid w:val="00826F5C"/>
    <w:rsid w:val="009139A6"/>
    <w:rsid w:val="009448BB"/>
    <w:rsid w:val="009E3CE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CB58"/>
  <w15:chartTrackingRefBased/>
  <w15:docId w15:val="{7BF398D8-E612-4989-93C9-98DA4BF0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2021-04-22T13:06:00Z</dcterms:created>
  <dcterms:modified xsi:type="dcterms:W3CDTF">2021-04-22T13:07:00Z</dcterms:modified>
</cp:coreProperties>
</file>